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A7CAE2" w14:textId="77777777" w:rsidR="009E15EB" w:rsidRPr="00C16B41" w:rsidRDefault="009E15EB" w:rsidP="008B67C4">
      <w:pPr>
        <w:rPr>
          <w:highlight w:val="white"/>
          <w:lang w:val="nn-NO"/>
        </w:rPr>
      </w:pPr>
    </w:p>
    <w:p w14:paraId="231F08EF" w14:textId="77777777" w:rsidR="0036079A" w:rsidRPr="00C16B41" w:rsidRDefault="00C16B41" w:rsidP="005E0B06">
      <w:pPr>
        <w:pStyle w:val="Heading2"/>
        <w:numPr>
          <w:ilvl w:val="0"/>
          <w:numId w:val="0"/>
        </w:numPr>
        <w:ind w:left="567" w:hanging="567"/>
        <w:rPr>
          <w:i/>
          <w:iCs/>
          <w:highlight w:val="white"/>
          <w:lang w:val="nn-NO"/>
        </w:rPr>
      </w:pPr>
      <w:r w:rsidRPr="00C16B41">
        <w:rPr>
          <w:i/>
          <w:iCs/>
          <w:highlight w:val="white"/>
          <w:lang w:val="nn-NO"/>
        </w:rPr>
        <w:t>Bidragsformat</w:t>
      </w:r>
      <w:r w:rsidR="005E0B06" w:rsidRPr="00C16B41">
        <w:rPr>
          <w:i/>
          <w:iCs/>
          <w:highlight w:val="white"/>
          <w:lang w:val="nn-NO"/>
        </w:rPr>
        <w:t xml:space="preserve"> (</w:t>
      </w:r>
      <w:r w:rsidRPr="00C16B41">
        <w:rPr>
          <w:i/>
          <w:iCs/>
          <w:highlight w:val="white"/>
          <w:lang w:val="nn-NO"/>
        </w:rPr>
        <w:t>Diskusjon, Workshop</w:t>
      </w:r>
      <w:r w:rsidR="005F61C8" w:rsidRPr="00C16B41">
        <w:rPr>
          <w:i/>
          <w:iCs/>
          <w:highlight w:val="white"/>
          <w:lang w:val="nn-NO"/>
        </w:rPr>
        <w:t>)</w:t>
      </w:r>
    </w:p>
    <w:p w14:paraId="78A68D0A" w14:textId="77777777" w:rsidR="009E15EB" w:rsidRPr="00C16B41" w:rsidRDefault="00C16B41" w:rsidP="00D51B99">
      <w:pPr>
        <w:pStyle w:val="Title"/>
        <w:ind w:firstLine="0"/>
        <w:rPr>
          <w:highlight w:val="white"/>
          <w:lang w:val="nn-NO"/>
        </w:rPr>
      </w:pPr>
      <w:r>
        <w:rPr>
          <w:highlight w:val="white"/>
          <w:lang w:val="nn-NO"/>
        </w:rPr>
        <w:t>Bidragstittel</w:t>
      </w:r>
    </w:p>
    <w:p w14:paraId="287DBF22" w14:textId="77777777" w:rsidR="00833DF7" w:rsidRPr="00C16B41" w:rsidRDefault="00141063" w:rsidP="0022217B">
      <w:pPr>
        <w:pStyle w:val="Authornames"/>
        <w:rPr>
          <w:highlight w:val="white"/>
          <w:lang w:val="nn-NO"/>
        </w:rPr>
      </w:pPr>
      <w:r w:rsidRPr="00C16B41">
        <w:rPr>
          <w:lang w:val="nn-NO"/>
        </w:rPr>
        <w:br/>
      </w:r>
      <w:r w:rsidR="00C16B41" w:rsidRPr="00C16B41">
        <w:rPr>
          <w:highlight w:val="white"/>
          <w:lang w:val="nn-NO"/>
        </w:rPr>
        <w:t>Forfatt</w:t>
      </w:r>
      <w:r w:rsidR="00C6012D">
        <w:rPr>
          <w:highlight w:val="white"/>
          <w:lang w:val="nn-NO"/>
        </w:rPr>
        <w:t>e</w:t>
      </w:r>
      <w:r w:rsidR="00C16B41" w:rsidRPr="00C16B41">
        <w:rPr>
          <w:highlight w:val="white"/>
          <w:lang w:val="nn-NO"/>
        </w:rPr>
        <w:t>r 1</w:t>
      </w:r>
      <w:r w:rsidR="00C16B41" w:rsidRPr="00C16B41">
        <w:rPr>
          <w:highlight w:val="white"/>
          <w:vertAlign w:val="superscript"/>
          <w:lang w:val="nn-NO"/>
        </w:rPr>
        <w:t>1</w:t>
      </w:r>
      <w:r w:rsidRPr="00C16B41">
        <w:rPr>
          <w:highlight w:val="white"/>
          <w:lang w:val="nn-NO"/>
        </w:rPr>
        <w:t>,</w:t>
      </w:r>
      <w:r w:rsidR="008F1F70" w:rsidRPr="00C16B41">
        <w:rPr>
          <w:highlight w:val="white"/>
          <w:lang w:val="nn-NO"/>
        </w:rPr>
        <w:t xml:space="preserve"> </w:t>
      </w:r>
      <w:r w:rsidR="00C16B41" w:rsidRPr="00C16B41">
        <w:rPr>
          <w:highlight w:val="white"/>
          <w:lang w:val="nn-NO"/>
        </w:rPr>
        <w:t>Forfatt</w:t>
      </w:r>
      <w:r w:rsidR="00C6012D">
        <w:rPr>
          <w:highlight w:val="white"/>
          <w:lang w:val="nn-NO"/>
        </w:rPr>
        <w:t>e</w:t>
      </w:r>
      <w:r w:rsidR="00C16B41" w:rsidRPr="00C16B41">
        <w:rPr>
          <w:highlight w:val="white"/>
          <w:lang w:val="nn-NO"/>
        </w:rPr>
        <w:t>r 2</w:t>
      </w:r>
      <w:r w:rsidR="00C16B41" w:rsidRPr="00C16B41">
        <w:rPr>
          <w:highlight w:val="white"/>
          <w:vertAlign w:val="superscript"/>
          <w:lang w:val="nn-NO"/>
        </w:rPr>
        <w:t>2</w:t>
      </w:r>
      <w:r w:rsidR="00C16B41" w:rsidRPr="00C16B41">
        <w:rPr>
          <w:highlight w:val="white"/>
          <w:lang w:val="nn-NO"/>
        </w:rPr>
        <w:t xml:space="preserve"> og Forfatt</w:t>
      </w:r>
      <w:r w:rsidR="00C6012D">
        <w:rPr>
          <w:highlight w:val="white"/>
          <w:lang w:val="nn-NO"/>
        </w:rPr>
        <w:t>e</w:t>
      </w:r>
      <w:r w:rsidR="00C16B41" w:rsidRPr="00C16B41">
        <w:rPr>
          <w:highlight w:val="white"/>
          <w:lang w:val="nn-NO"/>
        </w:rPr>
        <w:t>r 3</w:t>
      </w:r>
      <w:r w:rsidR="00C16B41" w:rsidRPr="00C16B41">
        <w:rPr>
          <w:highlight w:val="white"/>
          <w:vertAlign w:val="superscript"/>
          <w:lang w:val="nn-NO"/>
        </w:rPr>
        <w:t>2</w:t>
      </w:r>
    </w:p>
    <w:p w14:paraId="7B1A309F" w14:textId="77777777" w:rsidR="00833DF7" w:rsidRPr="00C16B41" w:rsidRDefault="00141063" w:rsidP="009C1B1E">
      <w:pPr>
        <w:pStyle w:val="Affiliation"/>
        <w:rPr>
          <w:lang w:val="nn-NO"/>
        </w:rPr>
      </w:pPr>
      <w:r w:rsidRPr="00C16B41">
        <w:rPr>
          <w:lang w:val="nn-NO"/>
        </w:rPr>
        <w:br/>
      </w:r>
      <w:r w:rsidR="008F1F70" w:rsidRPr="00C16B41">
        <w:rPr>
          <w:highlight w:val="white"/>
          <w:vertAlign w:val="superscript"/>
          <w:lang w:val="nn-NO"/>
        </w:rPr>
        <w:t>1</w:t>
      </w:r>
      <w:r w:rsidR="00690357" w:rsidRPr="00C16B41">
        <w:rPr>
          <w:highlight w:val="white"/>
          <w:vertAlign w:val="superscript"/>
          <w:lang w:val="nn-NO"/>
        </w:rPr>
        <w:t xml:space="preserve"> </w:t>
      </w:r>
      <w:r w:rsidR="00C16B41" w:rsidRPr="00C16B41">
        <w:rPr>
          <w:highlight w:val="white"/>
          <w:lang w:val="nn-NO"/>
        </w:rPr>
        <w:t>Institutt</w:t>
      </w:r>
      <w:r w:rsidRPr="00C16B41">
        <w:rPr>
          <w:highlight w:val="white"/>
          <w:lang w:val="nn-NO"/>
        </w:rPr>
        <w:t>,</w:t>
      </w:r>
      <w:r w:rsidR="008F1F70" w:rsidRPr="00C16B41">
        <w:rPr>
          <w:highlight w:val="white"/>
          <w:lang w:val="nn-NO"/>
        </w:rPr>
        <w:t xml:space="preserve"> Inst</w:t>
      </w:r>
      <w:r w:rsidR="00C16B41" w:rsidRPr="00C16B41">
        <w:rPr>
          <w:highlight w:val="white"/>
          <w:lang w:val="nn-NO"/>
        </w:rPr>
        <w:t>itusjon</w:t>
      </w:r>
      <w:r w:rsidRPr="00C16B41">
        <w:rPr>
          <w:highlight w:val="white"/>
          <w:lang w:val="nn-NO"/>
        </w:rPr>
        <w:t xml:space="preserve">, </w:t>
      </w:r>
      <w:r w:rsidR="00C16B41" w:rsidRPr="00C16B41">
        <w:rPr>
          <w:lang w:val="nn-NO"/>
        </w:rPr>
        <w:t>Land</w:t>
      </w:r>
      <w:r w:rsidRPr="00C16B41">
        <w:rPr>
          <w:lang w:val="nn-NO"/>
        </w:rPr>
        <w:br/>
      </w:r>
      <w:r w:rsidR="00A37F16" w:rsidRPr="00C16B41">
        <w:rPr>
          <w:highlight w:val="white"/>
          <w:vertAlign w:val="superscript"/>
          <w:lang w:val="nn-NO"/>
        </w:rPr>
        <w:t>2</w:t>
      </w:r>
      <w:r w:rsidR="00A37F16" w:rsidRPr="00C16B41">
        <w:rPr>
          <w:highlight w:val="white"/>
          <w:lang w:val="nn-NO"/>
        </w:rPr>
        <w:t xml:space="preserve"> </w:t>
      </w:r>
      <w:r w:rsidR="00C6012D" w:rsidRPr="00C16B41">
        <w:rPr>
          <w:highlight w:val="white"/>
          <w:lang w:val="nn-NO"/>
        </w:rPr>
        <w:t xml:space="preserve">Institutt, Institusjon, </w:t>
      </w:r>
      <w:r w:rsidR="00C6012D" w:rsidRPr="00C16B41">
        <w:rPr>
          <w:lang w:val="nn-NO"/>
        </w:rPr>
        <w:t>Land</w:t>
      </w:r>
      <w:r w:rsidR="00C6012D" w:rsidRPr="00C6012D">
        <w:rPr>
          <w:highlight w:val="white"/>
          <w:lang w:val="nn-NO"/>
        </w:rPr>
        <w:t xml:space="preserve"> </w:t>
      </w:r>
      <w:r w:rsidR="00F16746">
        <w:rPr>
          <w:highlight w:val="white"/>
          <w:lang w:val="nn-NO"/>
        </w:rPr>
        <w:br/>
      </w:r>
      <w:r w:rsidR="00F16746">
        <w:rPr>
          <w:highlight w:val="white"/>
          <w:vertAlign w:val="superscript"/>
          <w:lang w:val="nn-NO"/>
        </w:rPr>
        <w:t>3</w:t>
      </w:r>
      <w:r w:rsidR="00F16746">
        <w:rPr>
          <w:highlight w:val="white"/>
          <w:lang w:val="nn-NO"/>
        </w:rPr>
        <w:t xml:space="preserve"> I</w:t>
      </w:r>
      <w:r w:rsidR="00C6012D" w:rsidRPr="00C16B41">
        <w:rPr>
          <w:highlight w:val="white"/>
          <w:lang w:val="nn-NO"/>
        </w:rPr>
        <w:t xml:space="preserve">nstitutt, Institusjon, </w:t>
      </w:r>
      <w:r w:rsidR="00C6012D" w:rsidRPr="00C16B41">
        <w:rPr>
          <w:lang w:val="nn-NO"/>
        </w:rPr>
        <w:t>Land</w:t>
      </w:r>
    </w:p>
    <w:p w14:paraId="36C84996" w14:textId="77777777" w:rsidR="009E15EB" w:rsidRPr="00C16B41" w:rsidRDefault="00141063" w:rsidP="009C1B1E">
      <w:pPr>
        <w:pStyle w:val="Affiliation"/>
        <w:ind w:firstLine="0"/>
        <w:rPr>
          <w:highlight w:val="white"/>
          <w:lang w:val="nn-NO"/>
        </w:rPr>
      </w:pPr>
      <w:r w:rsidRPr="00C16B41">
        <w:rPr>
          <w:lang w:val="nn-NO"/>
        </w:rPr>
        <w:br/>
      </w:r>
      <w:r w:rsidR="00833DF7" w:rsidRPr="00C16B41">
        <w:rPr>
          <w:lang w:val="nn-NO"/>
        </w:rPr>
        <w:t xml:space="preserve"> </w:t>
      </w:r>
      <w:r w:rsidRPr="00C16B41">
        <w:rPr>
          <w:lang w:val="nn-NO"/>
        </w:rPr>
        <w:br/>
      </w:r>
    </w:p>
    <w:p w14:paraId="3CBBC2DA" w14:textId="77777777" w:rsidR="00BE1041" w:rsidRPr="00C16B41" w:rsidRDefault="00BE1041" w:rsidP="00F16746">
      <w:pPr>
        <w:pStyle w:val="AbstractMNT"/>
        <w:jc w:val="left"/>
        <w:rPr>
          <w:lang w:val="nn-NO"/>
        </w:rPr>
      </w:pPr>
      <w:r w:rsidRPr="00C16B41">
        <w:rPr>
          <w:noProof/>
          <w:lang w:val="nn-N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3E48B0" wp14:editId="7B774DFE">
                <wp:simplePos x="0" y="0"/>
                <wp:positionH relativeFrom="column">
                  <wp:posOffset>-7951</wp:posOffset>
                </wp:positionH>
                <wp:positionV relativeFrom="paragraph">
                  <wp:posOffset>112285</wp:posOffset>
                </wp:positionV>
                <wp:extent cx="5669059" cy="0"/>
                <wp:effectExtent l="0" t="0" r="8255" b="12700"/>
                <wp:wrapNone/>
                <wp:docPr id="172994546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69059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A313EF8" id="Straight Connector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65pt,8.85pt" to="445.75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" strokecolor="black [3213]">
                <v:stroke joinstyle="miter"/>
              </v:line>
            </w:pict>
          </mc:Fallback>
        </mc:AlternateContent>
      </w:r>
      <w:r w:rsidRPr="00C16B41">
        <w:rPr>
          <w:lang w:val="nn-NO"/>
        </w:rPr>
        <w:br/>
      </w:r>
      <w:r w:rsidR="00C6012D">
        <w:rPr>
          <w:b/>
          <w:bCs/>
          <w:lang w:val="nn-NO"/>
        </w:rPr>
        <w:t>Sammendrag</w:t>
      </w:r>
      <w:r w:rsidR="00C16B41">
        <w:rPr>
          <w:b/>
          <w:bCs/>
          <w:lang w:val="nn-NO"/>
        </w:rPr>
        <w:t>:</w:t>
      </w:r>
      <w:r w:rsidR="001D391E" w:rsidRPr="00C16B41">
        <w:rPr>
          <w:b/>
          <w:bCs/>
          <w:lang w:val="nn-NO"/>
        </w:rPr>
        <w:t xml:space="preserve"> </w:t>
      </w:r>
      <w:r w:rsidR="0071178C" w:rsidRPr="00C16B41">
        <w:rPr>
          <w:lang w:val="nn-NO"/>
        </w:rPr>
        <w:t xml:space="preserve">Sett inn </w:t>
      </w:r>
      <w:r w:rsidR="00C6012D">
        <w:rPr>
          <w:lang w:val="nn-NO"/>
        </w:rPr>
        <w:t>sammendraget</w:t>
      </w:r>
      <w:r w:rsidR="0071178C" w:rsidRPr="00C16B41">
        <w:rPr>
          <w:lang w:val="nn-NO"/>
        </w:rPr>
        <w:t xml:space="preserve"> her. </w:t>
      </w:r>
      <w:r w:rsidR="00C16B41">
        <w:rPr>
          <w:lang w:val="nn-NO"/>
        </w:rPr>
        <w:t>Ordgrense er 200</w:t>
      </w:r>
    </w:p>
    <w:p w14:paraId="0A2F0A5A" w14:textId="77777777" w:rsidR="00BE1041" w:rsidRPr="00C16B41" w:rsidRDefault="00BE1041" w:rsidP="008B67C4">
      <w:pPr>
        <w:rPr>
          <w:lang w:val="nn-NO"/>
        </w:rPr>
      </w:pPr>
    </w:p>
    <w:p w14:paraId="49ACDA6A" w14:textId="77777777" w:rsidR="00833DF7" w:rsidRPr="00C16B41" w:rsidRDefault="00BE1041" w:rsidP="0022217B">
      <w:pPr>
        <w:pStyle w:val="Authornames"/>
        <w:rPr>
          <w:rFonts w:ascii="Aptos" w:eastAsia="Aptos" w:hAnsi="Aptos" w:cs="Aptos"/>
          <w:sz w:val="24"/>
          <w:szCs w:val="24"/>
          <w:lang w:val="nn-NO"/>
        </w:rPr>
      </w:pPr>
      <w:r w:rsidRPr="00C16B41">
        <w:rPr>
          <w:noProof/>
          <w:lang w:val="nn-N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F8031C" wp14:editId="079C0A23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669059" cy="0"/>
                <wp:effectExtent l="0" t="0" r="8255" b="12700"/>
                <wp:wrapNone/>
                <wp:docPr id="1255603631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69059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32C61A2" id="Straight Connector 2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-.05pt" to="446.4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" strokecolor="black [3213]">
                <v:stroke joinstyle="miter"/>
              </v:line>
            </w:pict>
          </mc:Fallback>
        </mc:AlternateContent>
      </w:r>
    </w:p>
    <w:p w14:paraId="0743E56F" w14:textId="77777777" w:rsidR="003A6C31" w:rsidRPr="00C16B41" w:rsidRDefault="00C16B41" w:rsidP="00157860">
      <w:pPr>
        <w:ind w:firstLine="0"/>
        <w:rPr>
          <w:highlight w:val="white"/>
          <w:lang w:val="nn-NO"/>
        </w:rPr>
      </w:pPr>
      <w:r>
        <w:rPr>
          <w:highlight w:val="white"/>
          <w:lang w:val="nn-NO"/>
        </w:rPr>
        <w:t>Nøkkelord</w:t>
      </w:r>
      <w:r w:rsidR="00141063" w:rsidRPr="00C16B41">
        <w:rPr>
          <w:highlight w:val="white"/>
          <w:lang w:val="nn-NO"/>
        </w:rPr>
        <w:t xml:space="preserve">: </w:t>
      </w:r>
    </w:p>
    <w:p w14:paraId="52C58D65" w14:textId="77777777" w:rsidR="009E15EB" w:rsidRPr="00C16B41" w:rsidRDefault="00C16B41" w:rsidP="00157860">
      <w:pPr>
        <w:ind w:firstLine="0"/>
        <w:rPr>
          <w:highlight w:val="white"/>
          <w:lang w:val="nn-NO"/>
        </w:rPr>
      </w:pPr>
      <w:r>
        <w:rPr>
          <w:highlight w:val="white"/>
          <w:lang w:val="nn-NO"/>
        </w:rPr>
        <w:t>Ord1</w:t>
      </w:r>
      <w:r w:rsidR="00141063" w:rsidRPr="00C16B41">
        <w:rPr>
          <w:highlight w:val="white"/>
          <w:lang w:val="nn-NO"/>
        </w:rPr>
        <w:t xml:space="preserve">, ord2, ord3, ord4, ord5 </w:t>
      </w:r>
    </w:p>
    <w:p w14:paraId="7FCE2CC3" w14:textId="77777777" w:rsidR="009E15EB" w:rsidRPr="00C16B41" w:rsidRDefault="009E15EB" w:rsidP="008B67C4">
      <w:pPr>
        <w:rPr>
          <w:highlight w:val="white"/>
          <w:lang w:val="nn-NO"/>
        </w:rPr>
      </w:pPr>
    </w:p>
    <w:p w14:paraId="23982336" w14:textId="77777777" w:rsidR="003A6C31" w:rsidRPr="00C16B41" w:rsidRDefault="003A6C31" w:rsidP="008B67C4">
      <w:pPr>
        <w:rPr>
          <w:lang w:val="nn-NO"/>
        </w:rPr>
      </w:pPr>
      <w:r w:rsidRPr="00C16B41">
        <w:rPr>
          <w:lang w:val="nn-NO"/>
        </w:rPr>
        <w:br w:type="page"/>
      </w:r>
    </w:p>
    <w:p w14:paraId="1E8B9786" w14:textId="77777777" w:rsidR="00817435" w:rsidRPr="00C16B41" w:rsidRDefault="00FF31E2" w:rsidP="008B1F9E">
      <w:pPr>
        <w:pStyle w:val="Heading1"/>
        <w:rPr>
          <w:lang w:val="nn-NO"/>
        </w:rPr>
      </w:pPr>
      <w:r>
        <w:rPr>
          <w:lang w:val="nn-NO"/>
        </w:rPr>
        <w:lastRenderedPageBreak/>
        <w:t>Seksjonsoverskrift</w:t>
      </w:r>
    </w:p>
    <w:p w14:paraId="6C40BF67" w14:textId="77777777" w:rsidR="001D051D" w:rsidRPr="00C16B41" w:rsidRDefault="00FF31E2" w:rsidP="0083797D">
      <w:pPr>
        <w:pStyle w:val="Heading2"/>
        <w:rPr>
          <w:lang w:val="nn-NO"/>
        </w:rPr>
      </w:pPr>
      <w:r>
        <w:rPr>
          <w:lang w:val="nn-NO"/>
        </w:rPr>
        <w:t>Under</w:t>
      </w:r>
      <w:r w:rsidR="00672A3F">
        <w:rPr>
          <w:lang w:val="nn-NO"/>
        </w:rPr>
        <w:t>-seksjonsoverskrift</w:t>
      </w:r>
    </w:p>
    <w:p w14:paraId="0AFBB673" w14:textId="77777777" w:rsidR="004331F7" w:rsidRPr="00C16B41" w:rsidRDefault="004331F7" w:rsidP="0083797D">
      <w:pPr>
        <w:pStyle w:val="Heading3"/>
        <w:rPr>
          <w:lang w:val="nn-NO"/>
        </w:rPr>
      </w:pPr>
      <w:r w:rsidRPr="00C16B41">
        <w:rPr>
          <w:lang w:val="nn-NO"/>
        </w:rPr>
        <w:t xml:space="preserve"> </w:t>
      </w:r>
      <w:r w:rsidR="00DB5D5E">
        <w:rPr>
          <w:lang w:val="nn-NO"/>
        </w:rPr>
        <w:t>Avsnittsoverskrift</w:t>
      </w:r>
    </w:p>
    <w:p w14:paraId="75932022" w14:textId="77777777" w:rsidR="00CE0A3B" w:rsidRPr="00C16B41" w:rsidRDefault="00DB5D5E" w:rsidP="008C039E">
      <w:pPr>
        <w:pStyle w:val="Heading1"/>
        <w:rPr>
          <w:lang w:val="nn-NO"/>
        </w:rPr>
      </w:pPr>
      <w:r>
        <w:rPr>
          <w:lang w:val="nn-NO"/>
        </w:rPr>
        <w:t>Om bidraget</w:t>
      </w:r>
    </w:p>
    <w:p w14:paraId="2844A7B2" w14:textId="77777777" w:rsidR="00CE0A3B" w:rsidRPr="00C16B41" w:rsidRDefault="00DB5D5E" w:rsidP="0083797D">
      <w:pPr>
        <w:pStyle w:val="Heading2"/>
        <w:rPr>
          <w:lang w:val="nn-NO"/>
        </w:rPr>
      </w:pPr>
      <w:r>
        <w:rPr>
          <w:lang w:val="nn-NO"/>
        </w:rPr>
        <w:t>Artikkelmal</w:t>
      </w:r>
    </w:p>
    <w:p w14:paraId="6CE22E81" w14:textId="77777777" w:rsidR="00573F21" w:rsidRPr="0093568A" w:rsidRDefault="00573F21" w:rsidP="00573F21">
      <w:pPr>
        <w:ind w:firstLine="0"/>
        <w:rPr>
          <w:rFonts w:asciiTheme="minorHAnsi" w:hAnsiTheme="minorHAnsi"/>
        </w:rPr>
      </w:pPr>
      <w:r w:rsidRPr="0093568A">
        <w:rPr>
          <w:rFonts w:asciiTheme="minorHAnsi" w:hAnsiTheme="minorHAnsi"/>
        </w:rPr>
        <w:t>Seksjonsoverskriftene har tre nivå</w:t>
      </w:r>
      <w:r w:rsidR="00317DBB">
        <w:rPr>
          <w:rFonts w:asciiTheme="minorHAnsi" w:hAnsiTheme="minorHAnsi"/>
        </w:rPr>
        <w:t>er</w:t>
      </w:r>
      <w:r w:rsidRPr="0093568A">
        <w:rPr>
          <w:rFonts w:asciiTheme="minorHAnsi" w:hAnsiTheme="minorHAnsi"/>
        </w:rPr>
        <w:t xml:space="preserve"> (stil Overskrift 1, 2</w:t>
      </w:r>
      <w:r>
        <w:rPr>
          <w:rFonts w:asciiTheme="minorHAnsi" w:hAnsiTheme="minorHAnsi"/>
        </w:rPr>
        <w:t xml:space="preserve"> og 3</w:t>
      </w:r>
      <w:r w:rsidRPr="0093568A">
        <w:rPr>
          <w:rFonts w:asciiTheme="minorHAnsi" w:hAnsiTheme="minorHAnsi"/>
        </w:rPr>
        <w:t>).</w:t>
      </w:r>
      <w:r>
        <w:rPr>
          <w:rFonts w:asciiTheme="minorHAnsi" w:hAnsiTheme="minorHAnsi"/>
        </w:rPr>
        <w:t xml:space="preserve"> Hov</w:t>
      </w:r>
      <w:r w:rsidR="00317DBB">
        <w:rPr>
          <w:rFonts w:asciiTheme="minorHAnsi" w:hAnsiTheme="minorHAnsi"/>
        </w:rPr>
        <w:t>ed</w:t>
      </w:r>
      <w:r>
        <w:rPr>
          <w:rFonts w:asciiTheme="minorHAnsi" w:hAnsiTheme="minorHAnsi"/>
        </w:rPr>
        <w:t>teksten (stil Normal)</w:t>
      </w:r>
      <w:r w:rsidR="00D61B08">
        <w:rPr>
          <w:rFonts w:asciiTheme="minorHAnsi" w:hAnsiTheme="minorHAnsi"/>
        </w:rPr>
        <w:t xml:space="preserve"> har skrifttype Aptos, </w:t>
      </w:r>
      <w:r w:rsidR="00317DBB">
        <w:rPr>
          <w:rFonts w:asciiTheme="minorHAnsi" w:hAnsiTheme="minorHAnsi"/>
        </w:rPr>
        <w:t>størrelse</w:t>
      </w:r>
      <w:r w:rsidR="00D61B08">
        <w:rPr>
          <w:rFonts w:asciiTheme="minorHAnsi" w:hAnsiTheme="minorHAnsi"/>
        </w:rPr>
        <w:t xml:space="preserve"> 12 og linjeavtand 1. Teksten er blokkjustert. </w:t>
      </w:r>
    </w:p>
    <w:p w14:paraId="3C1EF8B5" w14:textId="77777777" w:rsidR="005606BC" w:rsidRPr="00C16B41" w:rsidRDefault="00FF14C7" w:rsidP="005554C7">
      <w:pPr>
        <w:ind w:firstLine="0"/>
        <w:rPr>
          <w:lang w:val="nn-NO"/>
        </w:rPr>
      </w:pPr>
      <w:r w:rsidRPr="00C16B41">
        <w:rPr>
          <w:lang w:val="nn-NO"/>
        </w:rPr>
        <w:tab/>
      </w:r>
      <w:r w:rsidR="005554C7">
        <w:rPr>
          <w:lang w:val="nn-NO"/>
        </w:rPr>
        <w:t xml:space="preserve">Nye avsnitt har innrykk </w:t>
      </w:r>
      <w:r w:rsidRPr="00C16B41">
        <w:rPr>
          <w:lang w:val="nn-NO"/>
        </w:rPr>
        <w:t>0.5.</w:t>
      </w:r>
      <w:r w:rsidR="005554C7">
        <w:rPr>
          <w:lang w:val="nn-NO"/>
        </w:rPr>
        <w:t xml:space="preserve"> Tabell- og figurtekst</w:t>
      </w:r>
      <w:r w:rsidR="00AC0081">
        <w:rPr>
          <w:lang w:val="nn-NO"/>
        </w:rPr>
        <w:t xml:space="preserve"> </w:t>
      </w:r>
      <w:r w:rsidR="00C6012D">
        <w:rPr>
          <w:rFonts w:asciiTheme="minorHAnsi" w:hAnsiTheme="minorHAnsi"/>
        </w:rPr>
        <w:t xml:space="preserve">har skrifttype Aptos, </w:t>
      </w:r>
      <w:r w:rsidR="00317DBB">
        <w:rPr>
          <w:rFonts w:asciiTheme="minorHAnsi" w:hAnsiTheme="minorHAnsi"/>
        </w:rPr>
        <w:t>størrelse</w:t>
      </w:r>
      <w:r w:rsidR="00C6012D">
        <w:rPr>
          <w:rFonts w:asciiTheme="minorHAnsi" w:hAnsiTheme="minorHAnsi"/>
        </w:rPr>
        <w:t xml:space="preserve"> 12, </w:t>
      </w:r>
      <w:r w:rsidR="00C6012D">
        <w:rPr>
          <w:rFonts w:asciiTheme="minorHAnsi" w:hAnsiTheme="minorHAnsi"/>
          <w:i/>
          <w:iCs/>
        </w:rPr>
        <w:t>kursiv.</w:t>
      </w:r>
      <w:r w:rsidR="00317DBB">
        <w:rPr>
          <w:rFonts w:asciiTheme="minorHAnsi" w:hAnsiTheme="minorHAnsi"/>
        </w:rPr>
        <w:t xml:space="preserve"> Alle tabeller og </w:t>
      </w:r>
      <w:r w:rsidR="00F20F1C">
        <w:rPr>
          <w:rFonts w:asciiTheme="minorHAnsi" w:hAnsiTheme="minorHAnsi"/>
        </w:rPr>
        <w:t xml:space="preserve">figurer skal være nummererte og henvist til i teksten (Figur X, Tabell Y). Vi anbefaler </w:t>
      </w:r>
      <w:r w:rsidR="003A4921">
        <w:rPr>
          <w:rFonts w:asciiTheme="minorHAnsi" w:hAnsiTheme="minorHAnsi"/>
        </w:rPr>
        <w:t>skrifttype Aptos, størrelse 11, venstrejustert, for tekst i tabeller.</w:t>
      </w:r>
      <w:r w:rsidR="00BA6799" w:rsidRPr="00C16B41">
        <w:rPr>
          <w:lang w:val="nn-NO"/>
        </w:rPr>
        <w:t xml:space="preserve"> </w:t>
      </w:r>
    </w:p>
    <w:p w14:paraId="0B381CB0" w14:textId="77777777" w:rsidR="007C5017" w:rsidRPr="00C16B41" w:rsidRDefault="00D97D66" w:rsidP="007C5017">
      <w:pPr>
        <w:ind w:firstLine="0"/>
        <w:rPr>
          <w:lang w:val="nn-NO"/>
        </w:rPr>
      </w:pPr>
      <w:r w:rsidRPr="00C16B41">
        <w:rPr>
          <w:lang w:val="nn-NO"/>
        </w:rPr>
        <w:tab/>
      </w:r>
    </w:p>
    <w:p w14:paraId="02B132C1" w14:textId="77777777" w:rsidR="008B1F9E" w:rsidRPr="00C16B41" w:rsidRDefault="00D9670F" w:rsidP="008B1F9E">
      <w:pPr>
        <w:pStyle w:val="Heading1"/>
        <w:rPr>
          <w:lang w:val="nn-NO"/>
        </w:rPr>
      </w:pPr>
      <w:r>
        <w:rPr>
          <w:lang w:val="nn-NO"/>
        </w:rPr>
        <w:t>Bidragsformater</w:t>
      </w:r>
    </w:p>
    <w:p w14:paraId="62F4CD09" w14:textId="77777777" w:rsidR="00750A13" w:rsidRPr="00C16B41" w:rsidRDefault="00D9670F" w:rsidP="0083797D">
      <w:pPr>
        <w:pStyle w:val="Heading2"/>
        <w:rPr>
          <w:lang w:val="nn-NO"/>
        </w:rPr>
      </w:pPr>
      <w:r>
        <w:rPr>
          <w:lang w:val="nn-NO"/>
        </w:rPr>
        <w:t>Presentasjon</w:t>
      </w:r>
      <w:r w:rsidR="00F16746">
        <w:rPr>
          <w:lang w:val="nn-NO"/>
        </w:rPr>
        <w:t>/Diskusjon</w:t>
      </w:r>
    </w:p>
    <w:p w14:paraId="646AB194" w14:textId="77777777" w:rsidR="00F16746" w:rsidRPr="00F16746" w:rsidRDefault="00F16746" w:rsidP="00F16746">
      <w:pPr>
        <w:tabs>
          <w:tab w:val="clear" w:pos="284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contextualSpacing w:val="0"/>
        <w:jc w:val="left"/>
        <w:rPr>
          <w:rFonts w:asciiTheme="minorHAnsi" w:hAnsiTheme="minorHAnsi" w:cs="Helvetica Neue"/>
          <w:color w:val="000000"/>
          <w:sz w:val="26"/>
          <w:szCs w:val="26"/>
        </w:rPr>
      </w:pPr>
      <w:r w:rsidRPr="00F16746">
        <w:rPr>
          <w:rFonts w:asciiTheme="minorHAnsi" w:hAnsiTheme="minorHAnsi" w:cs="Helvetica Neue"/>
          <w:b/>
          <w:bCs/>
          <w:color w:val="343434"/>
          <w:sz w:val="26"/>
          <w:szCs w:val="26"/>
        </w:rPr>
        <w:t>Presentasjon</w:t>
      </w:r>
      <w:r w:rsidRPr="00F16746">
        <w:rPr>
          <w:rFonts w:asciiTheme="minorHAnsi" w:hAnsiTheme="minorHAnsi" w:cs="Helvetica Neue"/>
          <w:color w:val="343434"/>
          <w:sz w:val="26"/>
          <w:szCs w:val="26"/>
        </w:rPr>
        <w:t xml:space="preserve"> av et arbeid omfatter et forskningsspørsmål sammen med en begrunnelse av relevansen, en beskrivelse av metode, en kortfattet oversikt over eventuelle resultater, og noen enkle diskusjonsspørsmål.</w:t>
      </w:r>
    </w:p>
    <w:p w14:paraId="6C2B6D67" w14:textId="77777777" w:rsidR="00F16746" w:rsidRPr="00F16746" w:rsidRDefault="00F16746" w:rsidP="00F16746">
      <w:pPr>
        <w:tabs>
          <w:tab w:val="clear" w:pos="284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contextualSpacing w:val="0"/>
        <w:jc w:val="left"/>
        <w:rPr>
          <w:rFonts w:asciiTheme="minorHAnsi" w:hAnsiTheme="minorHAnsi" w:cs="Helvetica Neue"/>
          <w:color w:val="000000"/>
          <w:sz w:val="26"/>
          <w:szCs w:val="26"/>
        </w:rPr>
      </w:pPr>
      <w:r w:rsidRPr="00F16746">
        <w:rPr>
          <w:rFonts w:asciiTheme="minorHAnsi" w:hAnsiTheme="minorHAnsi" w:cs="Helvetica Neue"/>
          <w:color w:val="343434"/>
          <w:sz w:val="26"/>
          <w:szCs w:val="26"/>
        </w:rPr>
        <w:t>Det grunnleggende kriteriet er at problemstillingen skal være relevant for MNT-utdanning og den valgte tilnærmingen skal være av god kvalitet; avgjørende er at bidraget skal kunne bidra til givende diskusjoner.</w:t>
      </w:r>
    </w:p>
    <w:p w14:paraId="5911052C" w14:textId="77777777" w:rsidR="00F16746" w:rsidRPr="00F16746" w:rsidRDefault="00F16746" w:rsidP="00F16746">
      <w:pPr>
        <w:tabs>
          <w:tab w:val="clear" w:pos="284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contextualSpacing w:val="0"/>
        <w:jc w:val="left"/>
        <w:rPr>
          <w:rFonts w:asciiTheme="minorHAnsi" w:hAnsiTheme="minorHAnsi" w:cs="Helvetica Neue"/>
          <w:color w:val="000000"/>
          <w:sz w:val="26"/>
          <w:szCs w:val="26"/>
        </w:rPr>
      </w:pPr>
      <w:r w:rsidRPr="00F16746">
        <w:rPr>
          <w:rFonts w:asciiTheme="minorHAnsi" w:hAnsiTheme="minorHAnsi" w:cs="Helvetica Neue"/>
          <w:color w:val="343434"/>
          <w:sz w:val="26"/>
          <w:szCs w:val="26"/>
        </w:rPr>
        <w:t>Omfang: Inntil 2000 ord, eksklusive et sammendrag på inntil 200 ord, referanser og figurtekster.</w:t>
      </w:r>
    </w:p>
    <w:p w14:paraId="7D005374" w14:textId="77777777" w:rsidR="00CE5AED" w:rsidRPr="00F16746" w:rsidRDefault="00F16746" w:rsidP="00F16746">
      <w:pPr>
        <w:rPr>
          <w:rFonts w:asciiTheme="minorHAnsi" w:hAnsiTheme="minorHAnsi"/>
        </w:rPr>
      </w:pPr>
      <w:r w:rsidRPr="00F16746">
        <w:rPr>
          <w:rFonts w:asciiTheme="minorHAnsi" w:hAnsiTheme="minorHAnsi" w:cs="Helvetica Neue"/>
          <w:color w:val="343434"/>
          <w:sz w:val="26"/>
          <w:szCs w:val="26"/>
        </w:rPr>
        <w:t>Valg av presentasjonsformat: muntlig presentasjon eller poster. Detaljer om formatene vil bli annonsert i god tid før konferansen.</w:t>
      </w:r>
    </w:p>
    <w:p w14:paraId="108E8D9E" w14:textId="77777777" w:rsidR="008A1276" w:rsidRPr="00F16746" w:rsidRDefault="008A1276" w:rsidP="00835248">
      <w:pPr>
        <w:ind w:firstLine="0"/>
        <w:rPr>
          <w:rFonts w:asciiTheme="minorHAnsi" w:hAnsiTheme="minorHAnsi"/>
          <w:lang w:val="nn-NO"/>
        </w:rPr>
      </w:pPr>
    </w:p>
    <w:p w14:paraId="47DB9F45" w14:textId="77777777" w:rsidR="008A1276" w:rsidRPr="00C16B41" w:rsidRDefault="00CE5AED" w:rsidP="0083797D">
      <w:pPr>
        <w:pStyle w:val="Heading2"/>
        <w:rPr>
          <w:lang w:val="nn-NO"/>
        </w:rPr>
      </w:pPr>
      <w:r>
        <w:rPr>
          <w:lang w:val="nn-NO"/>
        </w:rPr>
        <w:t>Workshop</w:t>
      </w:r>
    </w:p>
    <w:p w14:paraId="4F79EEBC" w14:textId="77777777" w:rsidR="00F16746" w:rsidRDefault="00F16746" w:rsidP="00F16746">
      <w:pPr>
        <w:rPr>
          <w:rFonts w:asciiTheme="minorHAnsi" w:hAnsiTheme="minorHAnsi"/>
        </w:rPr>
      </w:pPr>
      <w:r w:rsidRPr="00F16746">
        <w:rPr>
          <w:rFonts w:asciiTheme="minorHAnsi" w:hAnsiTheme="minorHAnsi"/>
        </w:rPr>
        <w:t>Et begrenset antall bidrag vil bli akseptert til konferansen</w:t>
      </w:r>
      <w:r>
        <w:rPr>
          <w:rFonts w:asciiTheme="minorHAnsi" w:hAnsiTheme="minorHAnsi"/>
        </w:rPr>
        <w:t xml:space="preserve">. </w:t>
      </w:r>
      <w:r w:rsidRPr="00F16746">
        <w:rPr>
          <w:rFonts w:asciiTheme="minorHAnsi" w:hAnsiTheme="minorHAnsi"/>
        </w:rPr>
        <w:t>På en workshop arbeider og diskuterer deltakere rundt en problemstilling, en demonstrasjon av en metode eller liknende. Det innsendte bidraget skal være på inntil 2000 ord og besvare følgende spørsmål:</w:t>
      </w:r>
    </w:p>
    <w:p w14:paraId="13C885E1" w14:textId="77777777" w:rsidR="00F16746" w:rsidRPr="00F16746" w:rsidRDefault="00F16746" w:rsidP="00F16746">
      <w:pPr>
        <w:ind w:firstLine="0"/>
        <w:rPr>
          <w:rFonts w:asciiTheme="minorHAnsi" w:hAnsiTheme="minorHAnsi"/>
        </w:rPr>
      </w:pPr>
    </w:p>
    <w:p w14:paraId="0EC4CB94" w14:textId="77777777" w:rsidR="00F16746" w:rsidRPr="00F16746" w:rsidRDefault="00F16746" w:rsidP="00F16746">
      <w:pPr>
        <w:pStyle w:val="ListParagraph"/>
        <w:numPr>
          <w:ilvl w:val="0"/>
          <w:numId w:val="39"/>
        </w:numPr>
        <w:ind w:left="283" w:hanging="283"/>
        <w:rPr>
          <w:rFonts w:asciiTheme="minorHAnsi" w:hAnsiTheme="minorHAnsi"/>
          <w:lang w:val="sv-SE"/>
        </w:rPr>
      </w:pPr>
      <w:r w:rsidRPr="00F16746">
        <w:rPr>
          <w:rFonts w:asciiTheme="minorHAnsi" w:hAnsiTheme="minorHAnsi"/>
        </w:rPr>
        <w:t xml:space="preserve">hva forventes deltakerne i økten å lære? </w:t>
      </w:r>
      <w:r w:rsidRPr="00F16746">
        <w:rPr>
          <w:rFonts w:asciiTheme="minorHAnsi" w:hAnsiTheme="minorHAnsi"/>
          <w:lang w:val="sv-SE"/>
        </w:rPr>
        <w:t xml:space="preserve">(motivasjon og læringsutbytte) </w:t>
      </w:r>
    </w:p>
    <w:p w14:paraId="2EC2A124" w14:textId="77777777" w:rsidR="00F16746" w:rsidRPr="00F16746" w:rsidRDefault="00F16746" w:rsidP="00F16746">
      <w:pPr>
        <w:pStyle w:val="ListParagraph"/>
        <w:numPr>
          <w:ilvl w:val="0"/>
          <w:numId w:val="39"/>
        </w:numPr>
        <w:ind w:left="283" w:hanging="283"/>
        <w:rPr>
          <w:rFonts w:asciiTheme="minorHAnsi" w:hAnsiTheme="minorHAnsi"/>
        </w:rPr>
      </w:pPr>
      <w:r w:rsidRPr="00F16746">
        <w:rPr>
          <w:rFonts w:asciiTheme="minorHAnsi" w:hAnsiTheme="minorHAnsi"/>
        </w:rPr>
        <w:t xml:space="preserve">hvorfor er økten relevant og attraktiv for deltakerne? (bakgrunn og pedagogisk begrunnelse for økten) </w:t>
      </w:r>
    </w:p>
    <w:p w14:paraId="7BACBAA4" w14:textId="77777777" w:rsidR="00F16746" w:rsidRPr="00F16746" w:rsidRDefault="00F16746" w:rsidP="00F16746">
      <w:pPr>
        <w:pStyle w:val="ListParagraph"/>
        <w:numPr>
          <w:ilvl w:val="0"/>
          <w:numId w:val="39"/>
        </w:numPr>
        <w:ind w:left="283" w:hanging="283"/>
        <w:rPr>
          <w:rFonts w:asciiTheme="minorHAnsi" w:hAnsiTheme="minorHAnsi"/>
          <w:lang w:val="sv-SE"/>
        </w:rPr>
      </w:pPr>
      <w:r w:rsidRPr="00F16746">
        <w:rPr>
          <w:rFonts w:asciiTheme="minorHAnsi" w:hAnsiTheme="minorHAnsi"/>
          <w:lang w:val="sv-SE"/>
        </w:rPr>
        <w:lastRenderedPageBreak/>
        <w:t>hvordan aktiveres deltakerne?</w:t>
      </w:r>
    </w:p>
    <w:p w14:paraId="2C811A3E" w14:textId="77777777" w:rsidR="00F16746" w:rsidRPr="00F16746" w:rsidRDefault="00F16746" w:rsidP="00F16746">
      <w:pPr>
        <w:pStyle w:val="ListParagraph"/>
        <w:numPr>
          <w:ilvl w:val="0"/>
          <w:numId w:val="39"/>
        </w:numPr>
        <w:ind w:left="283" w:hanging="283"/>
        <w:rPr>
          <w:rFonts w:asciiTheme="minorHAnsi" w:hAnsiTheme="minorHAnsi"/>
        </w:rPr>
      </w:pPr>
      <w:r w:rsidRPr="00F16746">
        <w:rPr>
          <w:rFonts w:asciiTheme="minorHAnsi" w:hAnsiTheme="minorHAnsi"/>
        </w:rPr>
        <w:t xml:space="preserve">hvordan vil resultatene oppsummeres? (ta med hjemmelding til deltakere på økten og revidert verkstedpapir) </w:t>
      </w:r>
    </w:p>
    <w:p w14:paraId="6FD88F51" w14:textId="77777777" w:rsidR="0099193C" w:rsidRPr="000D19E6" w:rsidRDefault="00F16746" w:rsidP="00F16746">
      <w:pPr>
        <w:pStyle w:val="ListParagraph"/>
        <w:numPr>
          <w:ilvl w:val="0"/>
          <w:numId w:val="39"/>
        </w:numPr>
        <w:ind w:left="283" w:hanging="283"/>
        <w:rPr>
          <w:rFonts w:asciiTheme="minorHAnsi" w:hAnsiTheme="minorHAnsi"/>
        </w:rPr>
      </w:pPr>
      <w:r w:rsidRPr="00F16746">
        <w:rPr>
          <w:rFonts w:asciiTheme="minorHAnsi" w:hAnsiTheme="minorHAnsi"/>
        </w:rPr>
        <w:t>hvordan er temaet for økten relevant for MNT-utdanning?</w:t>
      </w:r>
    </w:p>
    <w:p w14:paraId="61FF0B9D" w14:textId="77777777" w:rsidR="00835248" w:rsidRDefault="00835248" w:rsidP="00835248">
      <w:pPr>
        <w:ind w:firstLine="0"/>
        <w:rPr>
          <w:lang w:val="nn-NO"/>
        </w:rPr>
      </w:pPr>
    </w:p>
    <w:p w14:paraId="106D632D" w14:textId="77777777" w:rsidR="00F16746" w:rsidRPr="00DD70A6" w:rsidRDefault="00F16746" w:rsidP="00F16746">
      <w:r w:rsidRPr="00DD70A6">
        <w:rPr>
          <w:b/>
          <w:bCs/>
        </w:rPr>
        <w:t>Utvalgskriterier</w:t>
      </w:r>
      <w:r>
        <w:t xml:space="preserve"> Presentasjon og Workshop</w:t>
      </w:r>
    </w:p>
    <w:p w14:paraId="4F82605B" w14:textId="77777777" w:rsidR="00F16746" w:rsidRPr="00DD70A6" w:rsidRDefault="00F16746" w:rsidP="00F16746">
      <w:pPr>
        <w:numPr>
          <w:ilvl w:val="0"/>
          <w:numId w:val="40"/>
        </w:numPr>
        <w:tabs>
          <w:tab w:val="clear" w:pos="284"/>
        </w:tabs>
        <w:spacing w:line="259" w:lineRule="auto"/>
        <w:contextualSpacing w:val="0"/>
        <w:jc w:val="left"/>
      </w:pPr>
      <w:r w:rsidRPr="00DD70A6">
        <w:t>Kvalitet og relevans av bidrag </w:t>
      </w:r>
    </w:p>
    <w:p w14:paraId="57B766F0" w14:textId="77777777" w:rsidR="00F16746" w:rsidRPr="00DD70A6" w:rsidRDefault="00F16746" w:rsidP="00F16746">
      <w:pPr>
        <w:numPr>
          <w:ilvl w:val="0"/>
          <w:numId w:val="41"/>
        </w:numPr>
        <w:tabs>
          <w:tab w:val="clear" w:pos="284"/>
        </w:tabs>
        <w:spacing w:after="160" w:line="259" w:lineRule="auto"/>
        <w:contextualSpacing w:val="0"/>
        <w:jc w:val="left"/>
      </w:pPr>
      <w:r w:rsidRPr="00DD70A6">
        <w:t>Bidrag som har størst sjanse til å skape diskusjon</w:t>
      </w:r>
    </w:p>
    <w:p w14:paraId="31F4E3E6" w14:textId="77777777" w:rsidR="00F16746" w:rsidRPr="00C16B41" w:rsidRDefault="00F16746" w:rsidP="00835248">
      <w:pPr>
        <w:ind w:firstLine="0"/>
        <w:rPr>
          <w:lang w:val="nn-NO"/>
        </w:rPr>
      </w:pPr>
    </w:p>
    <w:p w14:paraId="1AD7B8D0" w14:textId="77777777" w:rsidR="00E04731" w:rsidRPr="00C16B41" w:rsidRDefault="00A3164C" w:rsidP="00492E6E">
      <w:pPr>
        <w:pStyle w:val="Heading1"/>
        <w:numPr>
          <w:ilvl w:val="0"/>
          <w:numId w:val="0"/>
        </w:numPr>
        <w:rPr>
          <w:lang w:val="nn-NO"/>
        </w:rPr>
      </w:pPr>
      <w:r>
        <w:rPr>
          <w:lang w:val="nn-NO"/>
        </w:rPr>
        <w:t>Takk til</w:t>
      </w:r>
    </w:p>
    <w:p w14:paraId="60D9B743" w14:textId="77777777" w:rsidR="00D01D7A" w:rsidRPr="0093568A" w:rsidRDefault="00D01D7A" w:rsidP="00D01D7A">
      <w:pPr>
        <w:ind w:firstLine="0"/>
        <w:rPr>
          <w:rFonts w:asciiTheme="minorHAnsi" w:hAnsiTheme="minorHAnsi"/>
        </w:rPr>
      </w:pPr>
      <w:r w:rsidRPr="0093568A">
        <w:rPr>
          <w:rFonts w:asciiTheme="minorHAnsi" w:hAnsiTheme="minorHAnsi"/>
        </w:rPr>
        <w:t>Seksjonen bruker overskrift 1, men er ikke nummerert.</w:t>
      </w:r>
    </w:p>
    <w:p w14:paraId="1B586BEB" w14:textId="77777777" w:rsidR="00B45D22" w:rsidRPr="00C16B41" w:rsidRDefault="00B45D22" w:rsidP="005D01A5">
      <w:pPr>
        <w:pStyle w:val="Heading1"/>
        <w:numPr>
          <w:ilvl w:val="0"/>
          <w:numId w:val="0"/>
        </w:numPr>
        <w:rPr>
          <w:lang w:val="nn-NO"/>
        </w:rPr>
      </w:pPr>
      <w:r w:rsidRPr="00C16B41">
        <w:rPr>
          <w:lang w:val="nn-NO"/>
        </w:rPr>
        <w:t>Refer</w:t>
      </w:r>
      <w:r w:rsidR="00D01D7A">
        <w:rPr>
          <w:lang w:val="nn-NO"/>
        </w:rPr>
        <w:t>anser</w:t>
      </w:r>
    </w:p>
    <w:p w14:paraId="2A30E366" w14:textId="77777777" w:rsidR="00B45D22" w:rsidRPr="00C16B41" w:rsidRDefault="00D01D7A" w:rsidP="0083797D">
      <w:pPr>
        <w:pStyle w:val="References"/>
        <w:rPr>
          <w:lang w:val="nn-NO"/>
        </w:rPr>
      </w:pPr>
      <w:r>
        <w:rPr>
          <w:lang w:val="nn-NO"/>
        </w:rPr>
        <w:t>Seksjonen bruker overskrift 1, men er ikke nummerert. Bruk APA s</w:t>
      </w:r>
      <w:r w:rsidR="00283353">
        <w:rPr>
          <w:lang w:val="nn-NO"/>
        </w:rPr>
        <w:t>til for referanser. Se denne nettsiden for tips</w:t>
      </w:r>
      <w:r w:rsidR="00245ACA" w:rsidRPr="00C16B41">
        <w:rPr>
          <w:lang w:val="nn-NO"/>
        </w:rPr>
        <w:t xml:space="preserve">: </w:t>
      </w:r>
      <w:hyperlink r:id="rId9" w:history="1">
        <w:r w:rsidR="00245ACA" w:rsidRPr="00C16B41">
          <w:rPr>
            <w:rStyle w:val="Hyperlink"/>
            <w:lang w:val="nn-NO"/>
          </w:rPr>
          <w:t>https://apastyle.apa.org/style-grammar-guidelines/references/examples</w:t>
        </w:r>
      </w:hyperlink>
      <w:r w:rsidR="00245ACA" w:rsidRPr="00C16B41">
        <w:rPr>
          <w:lang w:val="nn-NO"/>
        </w:rPr>
        <w:t xml:space="preserve">). </w:t>
      </w:r>
      <w:r w:rsidR="00283353">
        <w:rPr>
          <w:lang w:val="nn-NO"/>
        </w:rPr>
        <w:t>Skrifttype</w:t>
      </w:r>
      <w:r w:rsidR="00245ACA" w:rsidRPr="00C16B41">
        <w:rPr>
          <w:lang w:val="nn-NO"/>
        </w:rPr>
        <w:t xml:space="preserve"> Aptos, </w:t>
      </w:r>
      <w:r w:rsidR="00283353">
        <w:rPr>
          <w:lang w:val="nn-NO"/>
        </w:rPr>
        <w:t>størrelse</w:t>
      </w:r>
      <w:r w:rsidR="00245ACA" w:rsidRPr="00C16B41">
        <w:rPr>
          <w:lang w:val="nn-NO"/>
        </w:rPr>
        <w:t xml:space="preserve"> 10, </w:t>
      </w:r>
      <w:r w:rsidR="00283353">
        <w:rPr>
          <w:lang w:val="nn-NO"/>
        </w:rPr>
        <w:t>avsnittsformatering</w:t>
      </w:r>
      <w:r w:rsidR="006A3C3E" w:rsidRPr="00C16B41">
        <w:rPr>
          <w:lang w:val="nn-NO"/>
        </w:rPr>
        <w:t xml:space="preserve">: </w:t>
      </w:r>
      <w:r w:rsidR="00245ACA" w:rsidRPr="00C16B41">
        <w:rPr>
          <w:lang w:val="nn-NO"/>
        </w:rPr>
        <w:t>hanging indent</w:t>
      </w:r>
      <w:r w:rsidR="006A3C3E" w:rsidRPr="00C16B41">
        <w:rPr>
          <w:lang w:val="nn-NO"/>
        </w:rPr>
        <w:t xml:space="preserve"> 0.5.</w:t>
      </w:r>
    </w:p>
    <w:p w14:paraId="30908F68" w14:textId="77777777" w:rsidR="006A3C3E" w:rsidRPr="00C16B41" w:rsidRDefault="006A3C3E" w:rsidP="008B1F9E">
      <w:pPr>
        <w:pStyle w:val="References"/>
        <w:ind w:firstLine="0"/>
        <w:rPr>
          <w:lang w:val="nn-NO"/>
        </w:rPr>
      </w:pPr>
    </w:p>
    <w:p w14:paraId="34DA49F8" w14:textId="77777777" w:rsidR="006A3C3E" w:rsidRPr="00C16B41" w:rsidRDefault="006A3C3E" w:rsidP="008B1F9E">
      <w:pPr>
        <w:pStyle w:val="References"/>
        <w:ind w:firstLine="0"/>
        <w:rPr>
          <w:lang w:val="nn-NO"/>
        </w:rPr>
      </w:pPr>
    </w:p>
    <w:p w14:paraId="355489FC" w14:textId="77777777" w:rsidR="006A3C3E" w:rsidRPr="00C16B41" w:rsidRDefault="006A3C3E" w:rsidP="00F16746">
      <w:pPr>
        <w:ind w:firstLine="0"/>
        <w:rPr>
          <w:lang w:val="nn-NO"/>
        </w:rPr>
      </w:pPr>
    </w:p>
    <w:sectPr w:rsidR="006A3C3E" w:rsidRPr="00C16B41">
      <w:headerReference w:type="default" r:id="rId10"/>
      <w:footerReference w:type="even" r:id="rId11"/>
      <w:footerReference w:type="default" r:id="rId12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79074F" w14:textId="77777777" w:rsidR="003500B5" w:rsidRDefault="003500B5" w:rsidP="008B67C4">
      <w:r>
        <w:separator/>
      </w:r>
    </w:p>
    <w:p w14:paraId="491A1207" w14:textId="77777777" w:rsidR="003500B5" w:rsidRDefault="003500B5" w:rsidP="008B67C4"/>
  </w:endnote>
  <w:endnote w:type="continuationSeparator" w:id="0">
    <w:p w14:paraId="12F706CD" w14:textId="77777777" w:rsidR="003500B5" w:rsidRDefault="003500B5" w:rsidP="008B67C4">
      <w:r>
        <w:continuationSeparator/>
      </w:r>
    </w:p>
    <w:p w14:paraId="29CCA4F7" w14:textId="77777777" w:rsidR="003500B5" w:rsidRDefault="003500B5" w:rsidP="008B67C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" w:fontKey="{0B4A3412-32DB-40DE-B854-59EB1A69AEFA}"/>
    <w:embedBold r:id="rId2" w:fontKey="{0D89BDA5-8CC2-4231-A4CB-0F6AA6553881}"/>
    <w:embedItalic r:id="rId3" w:fontKey="{FC271D9F-B868-4BD3-B2BD-CBAAE97C6DBD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F942F61A-1095-45F3-87B3-E148AEFE5FFF}"/>
    <w:embedBold r:id="rId5" w:fontKey="{D21C7460-7ADE-423D-9D4B-2738C2BA7114}"/>
    <w:embedItalic r:id="rId6" w:fontKey="{C3D493B9-5098-45E2-932E-908BC972F5E6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145B40BE-7403-4598-B782-39A1A8A21E2C}"/>
    <w:embedItalic r:id="rId8" w:fontKey="{01D2F6C7-5420-42D0-A9E8-F42348DD953A}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C77DE3CA-D0D5-4FDD-B67E-0C2609FE0959}"/>
  </w:font>
  <w:font w:name="Helvetica Neue"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33473411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9B75A38" w14:textId="77777777" w:rsidR="003E3B21" w:rsidRDefault="003E3B21" w:rsidP="004F0BF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A0CD7AE" w14:textId="77777777" w:rsidR="00A62AE7" w:rsidRDefault="00A62AE7" w:rsidP="003E3B21">
    <w:pPr>
      <w:pStyle w:val="Footer"/>
      <w:ind w:right="360"/>
      <w:rPr>
        <w:rStyle w:val="PageNumber"/>
      </w:rPr>
    </w:pPr>
  </w:p>
  <w:p w14:paraId="69BB1709" w14:textId="77777777" w:rsidR="009E15EB" w:rsidRDefault="009E15EB" w:rsidP="008B67C4"/>
  <w:p w14:paraId="496F9287" w14:textId="77777777" w:rsidR="009E15EB" w:rsidRDefault="009E15EB" w:rsidP="008B67C4"/>
  <w:p w14:paraId="58553236" w14:textId="77777777" w:rsidR="00CE3AF5" w:rsidRDefault="00CE3AF5" w:rsidP="008B67C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91416838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00B5E1D" w14:textId="77777777" w:rsidR="003E3B21" w:rsidRDefault="003E3B21" w:rsidP="004F0BF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4</w:t>
        </w:r>
        <w:r>
          <w:rPr>
            <w:rStyle w:val="PageNumber"/>
          </w:rPr>
          <w:fldChar w:fldCharType="end"/>
        </w:r>
      </w:p>
    </w:sdtContent>
  </w:sdt>
  <w:p w14:paraId="6F263A53" w14:textId="77777777" w:rsidR="00CE3AF5" w:rsidRPr="00275D62" w:rsidRDefault="00FF31E2" w:rsidP="00275D62">
    <w:pPr>
      <w:ind w:firstLine="0"/>
      <w:jc w:val="center"/>
      <w:rPr>
        <w:sz w:val="22"/>
        <w:szCs w:val="22"/>
      </w:rPr>
    </w:pPr>
    <w:r w:rsidRPr="00275D62">
      <w:rPr>
        <w:sz w:val="22"/>
        <w:szCs w:val="22"/>
      </w:rPr>
      <w:t>Kompetanse – mer enn summen av kunnskaper og ferdigheter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153F57" w14:textId="77777777" w:rsidR="003500B5" w:rsidRDefault="003500B5" w:rsidP="008B67C4">
      <w:r>
        <w:separator/>
      </w:r>
    </w:p>
    <w:p w14:paraId="3A2BCAA4" w14:textId="77777777" w:rsidR="003500B5" w:rsidRDefault="003500B5" w:rsidP="008B67C4"/>
  </w:footnote>
  <w:footnote w:type="continuationSeparator" w:id="0">
    <w:p w14:paraId="3C2AB042" w14:textId="77777777" w:rsidR="003500B5" w:rsidRDefault="003500B5" w:rsidP="008B67C4">
      <w:r>
        <w:continuationSeparator/>
      </w:r>
    </w:p>
    <w:p w14:paraId="4CB8B72E" w14:textId="77777777" w:rsidR="003500B5" w:rsidRDefault="003500B5" w:rsidP="008B67C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DDA199" w14:textId="77777777" w:rsidR="009E15EB" w:rsidRPr="00275D62" w:rsidRDefault="004A1CE3" w:rsidP="00275D62">
    <w:pPr>
      <w:ind w:firstLine="0"/>
      <w:jc w:val="center"/>
      <w:rPr>
        <w:sz w:val="20"/>
        <w:szCs w:val="20"/>
      </w:rPr>
    </w:pPr>
    <w:r w:rsidRPr="00275D62">
      <w:rPr>
        <w:sz w:val="20"/>
        <w:szCs w:val="20"/>
      </w:rPr>
      <w:t>Ettern</w:t>
    </w:r>
    <w:r w:rsidR="00C6012D" w:rsidRPr="00275D62">
      <w:rPr>
        <w:sz w:val="20"/>
        <w:szCs w:val="20"/>
      </w:rPr>
      <w:t>avn</w:t>
    </w:r>
    <w:r w:rsidR="00FD1A00" w:rsidRPr="00275D62">
      <w:rPr>
        <w:sz w:val="20"/>
        <w:szCs w:val="20"/>
      </w:rPr>
      <w:t xml:space="preserve"> forfatt</w:t>
    </w:r>
    <w:r w:rsidR="00C6012D" w:rsidRPr="00275D62">
      <w:rPr>
        <w:sz w:val="20"/>
        <w:szCs w:val="20"/>
      </w:rPr>
      <w:t>er</w:t>
    </w:r>
    <w:r w:rsidR="00FD1A00" w:rsidRPr="00275D62">
      <w:rPr>
        <w:sz w:val="20"/>
        <w:szCs w:val="20"/>
      </w:rPr>
      <w:t>(</w:t>
    </w:r>
    <w:r w:rsidR="00C6012D" w:rsidRPr="00275D62">
      <w:rPr>
        <w:sz w:val="20"/>
        <w:szCs w:val="20"/>
      </w:rPr>
      <w:t>e</w:t>
    </w:r>
    <w:r w:rsidR="00FD1A00" w:rsidRPr="00275D62">
      <w:rPr>
        <w:sz w:val="20"/>
        <w:szCs w:val="20"/>
      </w:rPr>
      <w:t>)</w:t>
    </w:r>
    <w:r w:rsidR="00141063" w:rsidRPr="00275D62">
      <w:rPr>
        <w:sz w:val="20"/>
        <w:szCs w:val="20"/>
      </w:rPr>
      <w:t xml:space="preserve">, </w:t>
    </w:r>
    <w:r w:rsidR="00FD1A00" w:rsidRPr="00275D62">
      <w:rPr>
        <w:sz w:val="20"/>
        <w:szCs w:val="20"/>
      </w:rPr>
      <w:t>år</w:t>
    </w:r>
    <w:r w:rsidR="00141063" w:rsidRPr="00275D62">
      <w:rPr>
        <w:sz w:val="20"/>
        <w:szCs w:val="20"/>
      </w:rPr>
      <w:tab/>
    </w:r>
    <w:r w:rsidR="00141063" w:rsidRPr="00275D62">
      <w:rPr>
        <w:sz w:val="20"/>
        <w:szCs w:val="20"/>
      </w:rPr>
      <w:tab/>
    </w:r>
    <w:r w:rsidR="0022217B" w:rsidRPr="00275D62">
      <w:rPr>
        <w:sz w:val="20"/>
        <w:szCs w:val="20"/>
      </w:rPr>
      <w:t xml:space="preserve">                    </w:t>
    </w:r>
    <w:r w:rsidR="00C6012D" w:rsidRPr="00275D62">
      <w:rPr>
        <w:sz w:val="20"/>
        <w:szCs w:val="20"/>
      </w:rPr>
      <w:tab/>
    </w:r>
    <w:r w:rsidR="00C6012D" w:rsidRPr="00275D62">
      <w:rPr>
        <w:sz w:val="20"/>
        <w:szCs w:val="20"/>
      </w:rPr>
      <w:tab/>
    </w:r>
    <w:r w:rsidR="00C72017" w:rsidRPr="00275D62">
      <w:rPr>
        <w:sz w:val="20"/>
        <w:szCs w:val="20"/>
      </w:rPr>
      <w:t>MNT konferansen 2025</w:t>
    </w:r>
  </w:p>
  <w:p w14:paraId="2B8D2328" w14:textId="77777777" w:rsidR="00CE3AF5" w:rsidRDefault="00CE3AF5" w:rsidP="008B67C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28522D"/>
    <w:multiLevelType w:val="multilevel"/>
    <w:tmpl w:val="B3EA9A4A"/>
    <w:styleLink w:val="CurrentList2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1.1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7266E6E"/>
    <w:multiLevelType w:val="multilevel"/>
    <w:tmpl w:val="33B29A26"/>
    <w:styleLink w:val="CurrentList25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1.1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08D17143"/>
    <w:multiLevelType w:val="multilevel"/>
    <w:tmpl w:val="A0B6D000"/>
    <w:styleLink w:val="CurrentList17"/>
    <w:lvl w:ilvl="0">
      <w:start w:val="1"/>
      <w:numFmt w:val="decimal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1.%2"/>
      <w:lvlJc w:val="left"/>
      <w:pPr>
        <w:ind w:left="774" w:hanging="567"/>
      </w:pPr>
      <w:rPr>
        <w:rFonts w:hint="default"/>
      </w:rPr>
    </w:lvl>
    <w:lvl w:ilvl="2">
      <w:start w:val="1"/>
      <w:numFmt w:val="decimal"/>
      <w:lvlText w:val="%2.%1.%3"/>
      <w:lvlJc w:val="left"/>
      <w:pPr>
        <w:ind w:left="774" w:hanging="56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3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4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4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5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527" w:hanging="1440"/>
      </w:pPr>
      <w:rPr>
        <w:rFonts w:hint="default"/>
      </w:rPr>
    </w:lvl>
  </w:abstractNum>
  <w:abstractNum w:abstractNumId="3" w15:restartNumberingAfterBreak="0">
    <w:nsid w:val="0DF63C6E"/>
    <w:multiLevelType w:val="multilevel"/>
    <w:tmpl w:val="2746F58C"/>
    <w:styleLink w:val="CurrentList1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10250AD9"/>
    <w:multiLevelType w:val="multilevel"/>
    <w:tmpl w:val="51D030A0"/>
    <w:styleLink w:val="CurrentList19"/>
    <w:lvl w:ilvl="0">
      <w:start w:val="1"/>
      <w:numFmt w:val="decimal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2.%1.%3"/>
      <w:lvlJc w:val="left"/>
      <w:pPr>
        <w:ind w:left="774" w:hanging="56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3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4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4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5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527" w:hanging="1440"/>
      </w:pPr>
      <w:rPr>
        <w:rFonts w:hint="default"/>
      </w:rPr>
    </w:lvl>
  </w:abstractNum>
  <w:abstractNum w:abstractNumId="5" w15:restartNumberingAfterBreak="0">
    <w:nsid w:val="11533F50"/>
    <w:multiLevelType w:val="multilevel"/>
    <w:tmpl w:val="7FDC779C"/>
    <w:styleLink w:val="CurrentList27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C57063"/>
    <w:multiLevelType w:val="multilevel"/>
    <w:tmpl w:val="4EC2D9C2"/>
    <w:styleLink w:val="CurrentList23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12835F8B"/>
    <w:multiLevelType w:val="multilevel"/>
    <w:tmpl w:val="A4028C38"/>
    <w:styleLink w:val="CurrentList3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12A20C58"/>
    <w:multiLevelType w:val="multilevel"/>
    <w:tmpl w:val="0414001F"/>
    <w:styleLink w:val="CurrentList7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59C450B"/>
    <w:multiLevelType w:val="hybridMultilevel"/>
    <w:tmpl w:val="F3A0CB9C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175121A8"/>
    <w:multiLevelType w:val="multilevel"/>
    <w:tmpl w:val="B24CBF32"/>
    <w:styleLink w:val="CurrentList30"/>
    <w:lvl w:ilvl="0">
      <w:start w:val="1"/>
      <w:numFmt w:val="decimal"/>
      <w:lvlText w:val="%1"/>
      <w:lvlJc w:val="left"/>
      <w:pPr>
        <w:ind w:left="567" w:hanging="567"/>
      </w:pPr>
      <w:rPr>
        <w:rFonts w:asciiTheme="majorHAnsi" w:hAnsiTheme="majorHAnsi" w:hint="default"/>
        <w:b w:val="0"/>
        <w:i w:val="0"/>
      </w:rPr>
    </w:lvl>
    <w:lvl w:ilvl="1">
      <w:start w:val="1"/>
      <w:numFmt w:val="decimal"/>
      <w:isLgl/>
      <w:lvlText w:val="%1.%2"/>
      <w:lvlJc w:val="left"/>
      <w:pPr>
        <w:ind w:left="520" w:hanging="5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1A5A1325"/>
    <w:multiLevelType w:val="multilevel"/>
    <w:tmpl w:val="0414001F"/>
    <w:styleLink w:val="CurrentList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2277762F"/>
    <w:multiLevelType w:val="multilevel"/>
    <w:tmpl w:val="093EF41E"/>
    <w:styleLink w:val="CurrentList9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23B7498B"/>
    <w:multiLevelType w:val="multilevel"/>
    <w:tmpl w:val="776623A4"/>
    <w:styleLink w:val="CurrentList3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2B656FA3"/>
    <w:multiLevelType w:val="multilevel"/>
    <w:tmpl w:val="53AE9AB0"/>
    <w:styleLink w:val="CurrentList5"/>
    <w:lvl w:ilvl="0">
      <w:start w:val="2"/>
      <w:numFmt w:val="decimal"/>
      <w:lvlText w:val="%1"/>
      <w:lvlJc w:val="left"/>
      <w:pPr>
        <w:ind w:left="366" w:hanging="432"/>
      </w:pPr>
      <w:rPr>
        <w:rFonts w:hint="default"/>
      </w:rPr>
    </w:lvl>
    <w:lvl w:ilvl="1">
      <w:start w:val="1"/>
      <w:numFmt w:val="none"/>
      <w:lvlText w:val="1.1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9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4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3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7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18" w:hanging="1584"/>
      </w:pPr>
      <w:rPr>
        <w:rFonts w:hint="default"/>
      </w:rPr>
    </w:lvl>
  </w:abstractNum>
  <w:abstractNum w:abstractNumId="15" w15:restartNumberingAfterBreak="0">
    <w:nsid w:val="2D415067"/>
    <w:multiLevelType w:val="multilevel"/>
    <w:tmpl w:val="47FE616A"/>
    <w:styleLink w:val="CurrentList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3A463B3"/>
    <w:multiLevelType w:val="multilevel"/>
    <w:tmpl w:val="CEFAD77E"/>
    <w:styleLink w:val="CurrentList2"/>
    <w:lvl w:ilvl="0">
      <w:start w:val="1"/>
      <w:numFmt w:val="decimal"/>
      <w:lvlText w:val="%1"/>
      <w:lvlJc w:val="left"/>
      <w:pPr>
        <w:ind w:left="128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008" w:hanging="360"/>
      </w:pPr>
    </w:lvl>
    <w:lvl w:ilvl="2">
      <w:start w:val="1"/>
      <w:numFmt w:val="lowerRoman"/>
      <w:lvlText w:val="%3."/>
      <w:lvlJc w:val="right"/>
      <w:pPr>
        <w:ind w:left="2728" w:hanging="180"/>
      </w:pPr>
    </w:lvl>
    <w:lvl w:ilvl="3">
      <w:start w:val="1"/>
      <w:numFmt w:val="decimal"/>
      <w:lvlText w:val="%4."/>
      <w:lvlJc w:val="left"/>
      <w:pPr>
        <w:ind w:left="3448" w:hanging="360"/>
      </w:pPr>
    </w:lvl>
    <w:lvl w:ilvl="4">
      <w:start w:val="1"/>
      <w:numFmt w:val="lowerLetter"/>
      <w:lvlText w:val="%5."/>
      <w:lvlJc w:val="left"/>
      <w:pPr>
        <w:ind w:left="4168" w:hanging="360"/>
      </w:pPr>
    </w:lvl>
    <w:lvl w:ilvl="5">
      <w:start w:val="1"/>
      <w:numFmt w:val="lowerRoman"/>
      <w:lvlText w:val="%6."/>
      <w:lvlJc w:val="right"/>
      <w:pPr>
        <w:ind w:left="4888" w:hanging="180"/>
      </w:pPr>
    </w:lvl>
    <w:lvl w:ilvl="6">
      <w:start w:val="1"/>
      <w:numFmt w:val="decimal"/>
      <w:lvlText w:val="%7."/>
      <w:lvlJc w:val="left"/>
      <w:pPr>
        <w:ind w:left="5608" w:hanging="360"/>
      </w:pPr>
    </w:lvl>
    <w:lvl w:ilvl="7">
      <w:start w:val="1"/>
      <w:numFmt w:val="lowerLetter"/>
      <w:lvlText w:val="%8."/>
      <w:lvlJc w:val="left"/>
      <w:pPr>
        <w:ind w:left="6328" w:hanging="360"/>
      </w:pPr>
    </w:lvl>
    <w:lvl w:ilvl="8">
      <w:start w:val="1"/>
      <w:numFmt w:val="lowerRoman"/>
      <w:lvlText w:val="%9."/>
      <w:lvlJc w:val="right"/>
      <w:pPr>
        <w:ind w:left="7048" w:hanging="180"/>
      </w:pPr>
    </w:lvl>
  </w:abstractNum>
  <w:abstractNum w:abstractNumId="17" w15:restartNumberingAfterBreak="0">
    <w:nsid w:val="380E2E60"/>
    <w:multiLevelType w:val="multilevel"/>
    <w:tmpl w:val="B27CA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ABF6373"/>
    <w:multiLevelType w:val="multilevel"/>
    <w:tmpl w:val="DB54A0DE"/>
    <w:styleLink w:val="CurrentList31"/>
    <w:lvl w:ilvl="0">
      <w:start w:val="1"/>
      <w:numFmt w:val="decimal"/>
      <w:lvlText w:val="%1"/>
      <w:lvlJc w:val="left"/>
      <w:pPr>
        <w:ind w:left="567" w:hanging="567"/>
      </w:pPr>
      <w:rPr>
        <w:rFonts w:asciiTheme="majorHAnsi" w:hAnsiTheme="majorHAnsi" w:hint="default"/>
        <w:b w:val="0"/>
        <w:i w:val="0"/>
      </w:rPr>
    </w:lvl>
    <w:lvl w:ilvl="1">
      <w:start w:val="1"/>
      <w:numFmt w:val="decimal"/>
      <w:isLgl/>
      <w:lvlText w:val="%1.%2"/>
      <w:lvlJc w:val="left"/>
      <w:pPr>
        <w:ind w:left="520" w:hanging="5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3CE25EC2"/>
    <w:multiLevelType w:val="multilevel"/>
    <w:tmpl w:val="5A7E1242"/>
    <w:styleLink w:val="CurrentList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858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400E2234"/>
    <w:multiLevelType w:val="multilevel"/>
    <w:tmpl w:val="546C473A"/>
    <w:styleLink w:val="CurrentList4"/>
    <w:lvl w:ilvl="0">
      <w:start w:val="2"/>
      <w:numFmt w:val="decimal"/>
      <w:lvlText w:val="%1"/>
      <w:lvlJc w:val="left"/>
      <w:pPr>
        <w:ind w:left="366" w:hanging="432"/>
      </w:pPr>
      <w:rPr>
        <w:rFonts w:hint="default"/>
      </w:rPr>
    </w:lvl>
    <w:lvl w:ilvl="1">
      <w:start w:val="1"/>
      <w:numFmt w:val="none"/>
      <w:lvlText w:val="2.1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9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4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3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7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18" w:hanging="1584"/>
      </w:pPr>
      <w:rPr>
        <w:rFonts w:hint="default"/>
      </w:rPr>
    </w:lvl>
  </w:abstractNum>
  <w:abstractNum w:abstractNumId="21" w15:restartNumberingAfterBreak="0">
    <w:nsid w:val="41995C16"/>
    <w:multiLevelType w:val="multilevel"/>
    <w:tmpl w:val="647C7E00"/>
    <w:styleLink w:val="CurrentList14"/>
    <w:lvl w:ilvl="0">
      <w:start w:val="1"/>
      <w:numFmt w:val="decimal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2.%1.%3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463367B3"/>
    <w:multiLevelType w:val="hybridMultilevel"/>
    <w:tmpl w:val="514A0F02"/>
    <w:lvl w:ilvl="0" w:tplc="8A08FA0C">
      <w:numFmt w:val="bullet"/>
      <w:lvlText w:val="•"/>
      <w:lvlJc w:val="left"/>
      <w:pPr>
        <w:ind w:left="644" w:hanging="360"/>
      </w:pPr>
      <w:rPr>
        <w:rFonts w:ascii="Aptos" w:eastAsia="Aptos" w:hAnsi="Aptos" w:cs="Aptos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3" w15:restartNumberingAfterBreak="0">
    <w:nsid w:val="4AB951C4"/>
    <w:multiLevelType w:val="multilevel"/>
    <w:tmpl w:val="4CA26B0E"/>
    <w:lvl w:ilvl="0">
      <w:start w:val="1"/>
      <w:numFmt w:val="decimal"/>
      <w:pStyle w:val="Overskrift1"/>
      <w:lvlText w:val="%1"/>
      <w:lvlJc w:val="left"/>
      <w:pPr>
        <w:ind w:left="567" w:hanging="567"/>
      </w:pPr>
      <w:rPr>
        <w:rFonts w:asciiTheme="majorHAnsi" w:hAnsiTheme="majorHAnsi" w:hint="default"/>
        <w:b w:val="0"/>
        <w:i w:val="0"/>
        <w:sz w:val="28"/>
      </w:rPr>
    </w:lvl>
    <w:lvl w:ilvl="1">
      <w:start w:val="1"/>
      <w:numFmt w:val="decimal"/>
      <w:lvlRestart w:val="0"/>
      <w:pStyle w:val="Overskrift2"/>
      <w:lvlText w:val="%1.%2"/>
      <w:lvlJc w:val="left"/>
      <w:pPr>
        <w:ind w:left="567" w:hanging="567"/>
      </w:pPr>
      <w:rPr>
        <w:rFonts w:asciiTheme="majorHAnsi" w:hAnsiTheme="majorHAnsi" w:hint="default"/>
        <w:b w:val="0"/>
        <w:i w:val="0"/>
        <w:sz w:val="24"/>
      </w:rPr>
    </w:lvl>
    <w:lvl w:ilvl="2">
      <w:start w:val="1"/>
      <w:numFmt w:val="decimal"/>
      <w:pStyle w:val="Overskrift3"/>
      <w:lvlText w:val="%1.%2.%3"/>
      <w:lvlJc w:val="left"/>
      <w:pPr>
        <w:ind w:left="567" w:hanging="567"/>
      </w:pPr>
      <w:rPr>
        <w:rFonts w:asciiTheme="minorHAnsi" w:hAnsiTheme="minorHAnsi" w:hint="default"/>
        <w:b w:val="0"/>
        <w:i/>
        <w:sz w:val="24"/>
      </w:r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4B111297"/>
    <w:multiLevelType w:val="hybridMultilevel"/>
    <w:tmpl w:val="CEEA8E3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B1F2B46"/>
    <w:multiLevelType w:val="multilevel"/>
    <w:tmpl w:val="29308BAA"/>
    <w:styleLink w:val="CurrentList1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Restart w:val="0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574C569E"/>
    <w:multiLevelType w:val="multilevel"/>
    <w:tmpl w:val="E5CA13A6"/>
    <w:styleLink w:val="CurrentList21"/>
    <w:lvl w:ilvl="0">
      <w:start w:val="1"/>
      <w:numFmt w:val="decimal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574E0E82"/>
    <w:multiLevelType w:val="multilevel"/>
    <w:tmpl w:val="08F28CFA"/>
    <w:styleLink w:val="CurrentList13"/>
    <w:lvl w:ilvl="0">
      <w:start w:val="1"/>
      <w:numFmt w:val="decimal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Restart w:val="0"/>
      <w:lvlText w:val="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2.%1.%3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5DC33A75"/>
    <w:multiLevelType w:val="multilevel"/>
    <w:tmpl w:val="A43C0C5A"/>
    <w:styleLink w:val="CurrentList20"/>
    <w:lvl w:ilvl="0">
      <w:start w:val="1"/>
      <w:numFmt w:val="decimal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Restart w:val="0"/>
      <w:lvlText w:val="1.%2"/>
      <w:lvlJc w:val="left"/>
      <w:pPr>
        <w:ind w:left="993" w:hanging="567"/>
      </w:pPr>
      <w:rPr>
        <w:rFonts w:hint="default"/>
      </w:rPr>
    </w:lvl>
    <w:lvl w:ilvl="2">
      <w:start w:val="1"/>
      <w:numFmt w:val="decimal"/>
      <w:lvlText w:val="%2.%1.%3"/>
      <w:lvlJc w:val="left"/>
      <w:pPr>
        <w:ind w:left="774" w:hanging="56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3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4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4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5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527" w:hanging="1440"/>
      </w:pPr>
      <w:rPr>
        <w:rFonts w:hint="default"/>
      </w:rPr>
    </w:lvl>
  </w:abstractNum>
  <w:abstractNum w:abstractNumId="29" w15:restartNumberingAfterBreak="0">
    <w:nsid w:val="5F894B3F"/>
    <w:multiLevelType w:val="multilevel"/>
    <w:tmpl w:val="702E0690"/>
    <w:styleLink w:val="CurrentList18"/>
    <w:lvl w:ilvl="0">
      <w:start w:val="1"/>
      <w:numFmt w:val="decimal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Restart w:val="0"/>
      <w:lvlText w:val="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2.%1.%3"/>
      <w:lvlJc w:val="left"/>
      <w:pPr>
        <w:ind w:left="774" w:hanging="56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3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4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4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5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527" w:hanging="1440"/>
      </w:pPr>
      <w:rPr>
        <w:rFonts w:hint="default"/>
      </w:rPr>
    </w:lvl>
  </w:abstractNum>
  <w:abstractNum w:abstractNumId="30" w15:restartNumberingAfterBreak="0">
    <w:nsid w:val="62B32DAF"/>
    <w:multiLevelType w:val="multilevel"/>
    <w:tmpl w:val="1230F8D2"/>
    <w:styleLink w:val="CurrentList16"/>
    <w:lvl w:ilvl="0">
      <w:start w:val="1"/>
      <w:numFmt w:val="decimal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62DB319B"/>
    <w:multiLevelType w:val="multilevel"/>
    <w:tmpl w:val="5A9440CA"/>
    <w:lvl w:ilvl="0">
      <w:start w:val="1"/>
      <w:numFmt w:val="decimal"/>
      <w:pStyle w:val="Heading1"/>
      <w:lvlText w:val="%1"/>
      <w:lvlJc w:val="left"/>
      <w:pPr>
        <w:ind w:left="567" w:hanging="567"/>
      </w:pPr>
      <w:rPr>
        <w:rFonts w:asciiTheme="majorHAnsi" w:hAnsiTheme="majorHAnsi" w:hint="default"/>
        <w:b w:val="0"/>
        <w:i w:val="0"/>
      </w:rPr>
    </w:lvl>
    <w:lvl w:ilvl="1">
      <w:start w:val="1"/>
      <w:numFmt w:val="decimal"/>
      <w:pStyle w:val="Heading2"/>
      <w:isLgl/>
      <w:lvlText w:val="%1.%2"/>
      <w:lvlJc w:val="left"/>
      <w:pPr>
        <w:ind w:left="567" w:hanging="567"/>
      </w:pPr>
      <w:rPr>
        <w:rFonts w:asciiTheme="majorHAnsi" w:hAnsiTheme="majorHAnsi" w:hint="default"/>
        <w:b w:val="0"/>
        <w:i w:val="0"/>
        <w:sz w:val="28"/>
        <w:szCs w:val="28"/>
      </w:rPr>
    </w:lvl>
    <w:lvl w:ilvl="2">
      <w:start w:val="1"/>
      <w:numFmt w:val="decimal"/>
      <w:pStyle w:val="Heading3"/>
      <w:isLgl/>
      <w:lvlText w:val="%1.%2.%3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63A91484"/>
    <w:multiLevelType w:val="multilevel"/>
    <w:tmpl w:val="EF925122"/>
    <w:styleLink w:val="CurrentList33"/>
    <w:lvl w:ilvl="0">
      <w:start w:val="1"/>
      <w:numFmt w:val="decimal"/>
      <w:lvlText w:val="%1"/>
      <w:lvlJc w:val="left"/>
      <w:pPr>
        <w:ind w:left="567" w:hanging="567"/>
      </w:pPr>
      <w:rPr>
        <w:rFonts w:asciiTheme="majorHAnsi" w:hAnsiTheme="majorHAnsi" w:hint="default"/>
        <w:b w:val="0"/>
        <w:i w:val="0"/>
      </w:rPr>
    </w:lvl>
    <w:lvl w:ilvl="1">
      <w:start w:val="1"/>
      <w:numFmt w:val="decimal"/>
      <w:isLgl/>
      <w:lvlText w:val="%1.%2"/>
      <w:lvlJc w:val="left"/>
      <w:pPr>
        <w:ind w:left="520" w:hanging="5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674A5820"/>
    <w:multiLevelType w:val="multilevel"/>
    <w:tmpl w:val="E61694B6"/>
    <w:styleLink w:val="CurrentList2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3.1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4" w15:restartNumberingAfterBreak="0">
    <w:nsid w:val="69B22B36"/>
    <w:multiLevelType w:val="multilevel"/>
    <w:tmpl w:val="DAB02280"/>
    <w:styleLink w:val="CurrentList12"/>
    <w:lvl w:ilvl="0">
      <w:start w:val="1"/>
      <w:numFmt w:val="decimal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 w15:restartNumberingAfterBreak="0">
    <w:nsid w:val="6C5A1A07"/>
    <w:multiLevelType w:val="multilevel"/>
    <w:tmpl w:val="87C89C4A"/>
    <w:styleLink w:val="CurrentList29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6" w15:restartNumberingAfterBreak="0">
    <w:nsid w:val="6CB06C09"/>
    <w:multiLevelType w:val="multilevel"/>
    <w:tmpl w:val="1230F8D2"/>
    <w:styleLink w:val="CurrentList15"/>
    <w:lvl w:ilvl="0">
      <w:start w:val="1"/>
      <w:numFmt w:val="decimal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7" w15:restartNumberingAfterBreak="0">
    <w:nsid w:val="7030301A"/>
    <w:multiLevelType w:val="multilevel"/>
    <w:tmpl w:val="A926C596"/>
    <w:styleLink w:val="CurrentList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2D36918"/>
    <w:multiLevelType w:val="multilevel"/>
    <w:tmpl w:val="2822F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72D36A39"/>
    <w:multiLevelType w:val="multilevel"/>
    <w:tmpl w:val="64BAC0E2"/>
    <w:styleLink w:val="CurrentList2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0" w15:restartNumberingAfterBreak="0">
    <w:nsid w:val="7F0F2F7D"/>
    <w:multiLevelType w:val="multilevel"/>
    <w:tmpl w:val="9CF886B4"/>
    <w:lvl w:ilvl="0">
      <w:start w:val="2"/>
      <w:numFmt w:val="decimal"/>
      <w:lvlText w:val="%1"/>
      <w:lvlJc w:val="left"/>
      <w:pPr>
        <w:ind w:left="366" w:hanging="432"/>
      </w:pPr>
      <w:rPr>
        <w:rFonts w:hint="default"/>
      </w:rPr>
    </w:lvl>
    <w:lvl w:ilvl="1">
      <w:start w:val="1"/>
      <w:numFmt w:val="none"/>
      <w:lvlText w:val="1.1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54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798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942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086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30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374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18" w:hanging="1584"/>
      </w:pPr>
      <w:rPr>
        <w:rFonts w:hint="default"/>
      </w:rPr>
    </w:lvl>
  </w:abstractNum>
  <w:num w:numId="1" w16cid:durableId="82726856">
    <w:abstractNumId w:val="40"/>
  </w:num>
  <w:num w:numId="2" w16cid:durableId="271397480">
    <w:abstractNumId w:val="19"/>
  </w:num>
  <w:num w:numId="3" w16cid:durableId="195430479">
    <w:abstractNumId w:val="16"/>
  </w:num>
  <w:num w:numId="4" w16cid:durableId="493381737">
    <w:abstractNumId w:val="7"/>
  </w:num>
  <w:num w:numId="5" w16cid:durableId="1593736834">
    <w:abstractNumId w:val="20"/>
  </w:num>
  <w:num w:numId="6" w16cid:durableId="397675616">
    <w:abstractNumId w:val="14"/>
  </w:num>
  <w:num w:numId="7" w16cid:durableId="821241382">
    <w:abstractNumId w:val="11"/>
  </w:num>
  <w:num w:numId="8" w16cid:durableId="781149605">
    <w:abstractNumId w:val="8"/>
  </w:num>
  <w:num w:numId="9" w16cid:durableId="973869017">
    <w:abstractNumId w:val="15"/>
  </w:num>
  <w:num w:numId="10" w16cid:durableId="904336220">
    <w:abstractNumId w:val="12"/>
  </w:num>
  <w:num w:numId="11" w16cid:durableId="1728990959">
    <w:abstractNumId w:val="25"/>
  </w:num>
  <w:num w:numId="12" w16cid:durableId="2092120181">
    <w:abstractNumId w:val="3"/>
  </w:num>
  <w:num w:numId="13" w16cid:durableId="1755855720">
    <w:abstractNumId w:val="34"/>
  </w:num>
  <w:num w:numId="14" w16cid:durableId="1051878451">
    <w:abstractNumId w:val="27"/>
  </w:num>
  <w:num w:numId="15" w16cid:durableId="65762090">
    <w:abstractNumId w:val="21"/>
  </w:num>
  <w:num w:numId="16" w16cid:durableId="1392312403">
    <w:abstractNumId w:val="36"/>
  </w:num>
  <w:num w:numId="17" w16cid:durableId="1006590703">
    <w:abstractNumId w:val="30"/>
  </w:num>
  <w:num w:numId="18" w16cid:durableId="1811284288">
    <w:abstractNumId w:val="2"/>
  </w:num>
  <w:num w:numId="19" w16cid:durableId="2042122937">
    <w:abstractNumId w:val="29"/>
  </w:num>
  <w:num w:numId="20" w16cid:durableId="1350568747">
    <w:abstractNumId w:val="4"/>
  </w:num>
  <w:num w:numId="21" w16cid:durableId="1710840543">
    <w:abstractNumId w:val="28"/>
  </w:num>
  <w:num w:numId="22" w16cid:durableId="885261440">
    <w:abstractNumId w:val="26"/>
  </w:num>
  <w:num w:numId="23" w16cid:durableId="1659460471">
    <w:abstractNumId w:val="39"/>
  </w:num>
  <w:num w:numId="24" w16cid:durableId="1493136695">
    <w:abstractNumId w:val="6"/>
  </w:num>
  <w:num w:numId="25" w16cid:durableId="2144345592">
    <w:abstractNumId w:val="33"/>
  </w:num>
  <w:num w:numId="26" w16cid:durableId="1008018286">
    <w:abstractNumId w:val="1"/>
  </w:num>
  <w:num w:numId="27" w16cid:durableId="311250284">
    <w:abstractNumId w:val="31"/>
  </w:num>
  <w:num w:numId="28" w16cid:durableId="283006039">
    <w:abstractNumId w:val="37"/>
  </w:num>
  <w:num w:numId="29" w16cid:durableId="323045355">
    <w:abstractNumId w:val="5"/>
  </w:num>
  <w:num w:numId="30" w16cid:durableId="1206598537">
    <w:abstractNumId w:val="0"/>
  </w:num>
  <w:num w:numId="31" w16cid:durableId="1978489299">
    <w:abstractNumId w:val="23"/>
  </w:num>
  <w:num w:numId="32" w16cid:durableId="1046686412">
    <w:abstractNumId w:val="35"/>
  </w:num>
  <w:num w:numId="33" w16cid:durableId="1752236927">
    <w:abstractNumId w:val="10"/>
  </w:num>
  <w:num w:numId="34" w16cid:durableId="299844819">
    <w:abstractNumId w:val="18"/>
  </w:num>
  <w:num w:numId="35" w16cid:durableId="526529340">
    <w:abstractNumId w:val="13"/>
  </w:num>
  <w:num w:numId="36" w16cid:durableId="980118144">
    <w:abstractNumId w:val="32"/>
  </w:num>
  <w:num w:numId="37" w16cid:durableId="965507151">
    <w:abstractNumId w:val="24"/>
  </w:num>
  <w:num w:numId="38" w16cid:durableId="1553612167">
    <w:abstractNumId w:val="9"/>
  </w:num>
  <w:num w:numId="39" w16cid:durableId="1353264852">
    <w:abstractNumId w:val="22"/>
  </w:num>
  <w:num w:numId="40" w16cid:durableId="152452880">
    <w:abstractNumId w:val="17"/>
  </w:num>
  <w:num w:numId="41" w16cid:durableId="9845014">
    <w:abstractNumId w:val="38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PA 7th&lt;/Style&gt;&lt;LeftDelim&gt;{&lt;/LeftDelim&gt;&lt;RightDelim&gt;}&lt;/RightDelim&gt;&lt;FontName&gt;Aptos&lt;/FontName&gt;&lt;FontSize&gt;12&lt;/FontSize&gt;&lt;ReflistTitle&gt;References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tfp9w9wxstw29oefeasp0d9up9we5pvee9ed&quot;&gt;My EndNote Library&lt;record-ids&gt;&lt;item&gt;77&lt;/item&gt;&lt;/record-ids&gt;&lt;/item&gt;&lt;/Libraries&gt;"/>
  </w:docVars>
  <w:rsids>
    <w:rsidRoot w:val="003500B5"/>
    <w:rsid w:val="00007AAF"/>
    <w:rsid w:val="00010129"/>
    <w:rsid w:val="00024678"/>
    <w:rsid w:val="00032A34"/>
    <w:rsid w:val="00041A28"/>
    <w:rsid w:val="00050102"/>
    <w:rsid w:val="00052712"/>
    <w:rsid w:val="0005477D"/>
    <w:rsid w:val="00060AB3"/>
    <w:rsid w:val="00064391"/>
    <w:rsid w:val="00073EB2"/>
    <w:rsid w:val="00087DC2"/>
    <w:rsid w:val="000B28A2"/>
    <w:rsid w:val="000C1931"/>
    <w:rsid w:val="000D19E6"/>
    <w:rsid w:val="000F00E6"/>
    <w:rsid w:val="001033BE"/>
    <w:rsid w:val="00106D78"/>
    <w:rsid w:val="0012340C"/>
    <w:rsid w:val="00141063"/>
    <w:rsid w:val="00152D47"/>
    <w:rsid w:val="00156570"/>
    <w:rsid w:val="00157860"/>
    <w:rsid w:val="001635E5"/>
    <w:rsid w:val="00175BDD"/>
    <w:rsid w:val="00182989"/>
    <w:rsid w:val="00191F41"/>
    <w:rsid w:val="001954A3"/>
    <w:rsid w:val="00197782"/>
    <w:rsid w:val="001B02CC"/>
    <w:rsid w:val="001D051D"/>
    <w:rsid w:val="001D391E"/>
    <w:rsid w:val="001D61CD"/>
    <w:rsid w:val="001E10C2"/>
    <w:rsid w:val="00204C59"/>
    <w:rsid w:val="0022217B"/>
    <w:rsid w:val="00245ACA"/>
    <w:rsid w:val="00252B33"/>
    <w:rsid w:val="00275D62"/>
    <w:rsid w:val="00276528"/>
    <w:rsid w:val="00283353"/>
    <w:rsid w:val="0029769A"/>
    <w:rsid w:val="002C576C"/>
    <w:rsid w:val="002D2BF9"/>
    <w:rsid w:val="002D42A0"/>
    <w:rsid w:val="002E6996"/>
    <w:rsid w:val="002F072A"/>
    <w:rsid w:val="002F1900"/>
    <w:rsid w:val="00303415"/>
    <w:rsid w:val="00317DBB"/>
    <w:rsid w:val="00330D5D"/>
    <w:rsid w:val="003412AD"/>
    <w:rsid w:val="003430DF"/>
    <w:rsid w:val="0034665B"/>
    <w:rsid w:val="00346E83"/>
    <w:rsid w:val="003500B5"/>
    <w:rsid w:val="0036079A"/>
    <w:rsid w:val="00365E14"/>
    <w:rsid w:val="003719CB"/>
    <w:rsid w:val="00373DA6"/>
    <w:rsid w:val="00380E6A"/>
    <w:rsid w:val="003A4921"/>
    <w:rsid w:val="003A6C31"/>
    <w:rsid w:val="003B7B49"/>
    <w:rsid w:val="003E3B21"/>
    <w:rsid w:val="003F0D9D"/>
    <w:rsid w:val="003F171A"/>
    <w:rsid w:val="004017E6"/>
    <w:rsid w:val="00404543"/>
    <w:rsid w:val="00415626"/>
    <w:rsid w:val="004331F7"/>
    <w:rsid w:val="00472F09"/>
    <w:rsid w:val="00476DA6"/>
    <w:rsid w:val="00482C1F"/>
    <w:rsid w:val="004852D5"/>
    <w:rsid w:val="00492E6E"/>
    <w:rsid w:val="0049626A"/>
    <w:rsid w:val="004A1CE3"/>
    <w:rsid w:val="004A2966"/>
    <w:rsid w:val="004C150F"/>
    <w:rsid w:val="004C17B9"/>
    <w:rsid w:val="004C46A1"/>
    <w:rsid w:val="004C7AE2"/>
    <w:rsid w:val="004E3BD6"/>
    <w:rsid w:val="004F0929"/>
    <w:rsid w:val="00500873"/>
    <w:rsid w:val="005078CF"/>
    <w:rsid w:val="0051196C"/>
    <w:rsid w:val="00513997"/>
    <w:rsid w:val="005149FD"/>
    <w:rsid w:val="005354AB"/>
    <w:rsid w:val="005520CE"/>
    <w:rsid w:val="005554C7"/>
    <w:rsid w:val="00555D7D"/>
    <w:rsid w:val="005606BC"/>
    <w:rsid w:val="00562BD4"/>
    <w:rsid w:val="00573F21"/>
    <w:rsid w:val="0059232E"/>
    <w:rsid w:val="005A1066"/>
    <w:rsid w:val="005A5217"/>
    <w:rsid w:val="005A7D6F"/>
    <w:rsid w:val="005C3DA1"/>
    <w:rsid w:val="005C5CC2"/>
    <w:rsid w:val="005D01A5"/>
    <w:rsid w:val="005D1C45"/>
    <w:rsid w:val="005E0B06"/>
    <w:rsid w:val="005E1FC1"/>
    <w:rsid w:val="005F0CF5"/>
    <w:rsid w:val="005F61C8"/>
    <w:rsid w:val="00607A95"/>
    <w:rsid w:val="00616F1B"/>
    <w:rsid w:val="00644913"/>
    <w:rsid w:val="00672A3F"/>
    <w:rsid w:val="00683FD0"/>
    <w:rsid w:val="00690357"/>
    <w:rsid w:val="0069509C"/>
    <w:rsid w:val="00697E02"/>
    <w:rsid w:val="006A20D0"/>
    <w:rsid w:val="006A3C3E"/>
    <w:rsid w:val="006A3F50"/>
    <w:rsid w:val="006A723D"/>
    <w:rsid w:val="006D239A"/>
    <w:rsid w:val="006D3F8D"/>
    <w:rsid w:val="006D4D81"/>
    <w:rsid w:val="006D6546"/>
    <w:rsid w:val="006D728B"/>
    <w:rsid w:val="006E51F3"/>
    <w:rsid w:val="006F0292"/>
    <w:rsid w:val="006F6608"/>
    <w:rsid w:val="007072E1"/>
    <w:rsid w:val="0071178C"/>
    <w:rsid w:val="0074687A"/>
    <w:rsid w:val="00750A13"/>
    <w:rsid w:val="0075189A"/>
    <w:rsid w:val="0075387D"/>
    <w:rsid w:val="007603B7"/>
    <w:rsid w:val="0076234D"/>
    <w:rsid w:val="00767015"/>
    <w:rsid w:val="007A5D30"/>
    <w:rsid w:val="007B693D"/>
    <w:rsid w:val="007B7A1B"/>
    <w:rsid w:val="007C5017"/>
    <w:rsid w:val="007F5591"/>
    <w:rsid w:val="0080066A"/>
    <w:rsid w:val="00817435"/>
    <w:rsid w:val="008214DF"/>
    <w:rsid w:val="00826ADA"/>
    <w:rsid w:val="00833DF7"/>
    <w:rsid w:val="00835248"/>
    <w:rsid w:val="00835E10"/>
    <w:rsid w:val="0083797D"/>
    <w:rsid w:val="0086544D"/>
    <w:rsid w:val="008755FB"/>
    <w:rsid w:val="00895626"/>
    <w:rsid w:val="008A1276"/>
    <w:rsid w:val="008A551E"/>
    <w:rsid w:val="008B1F9E"/>
    <w:rsid w:val="008B319B"/>
    <w:rsid w:val="008B67C4"/>
    <w:rsid w:val="008B71E4"/>
    <w:rsid w:val="008C039E"/>
    <w:rsid w:val="008C1F1B"/>
    <w:rsid w:val="008C5E61"/>
    <w:rsid w:val="008F1F70"/>
    <w:rsid w:val="008F6EB6"/>
    <w:rsid w:val="00904FB3"/>
    <w:rsid w:val="0090726F"/>
    <w:rsid w:val="00920E05"/>
    <w:rsid w:val="00940178"/>
    <w:rsid w:val="009502B9"/>
    <w:rsid w:val="009826DB"/>
    <w:rsid w:val="0099193C"/>
    <w:rsid w:val="00991D47"/>
    <w:rsid w:val="009A1C73"/>
    <w:rsid w:val="009C1B1E"/>
    <w:rsid w:val="009E04CD"/>
    <w:rsid w:val="009E15EB"/>
    <w:rsid w:val="00A3164C"/>
    <w:rsid w:val="00A37344"/>
    <w:rsid w:val="00A37F16"/>
    <w:rsid w:val="00A45033"/>
    <w:rsid w:val="00A516D4"/>
    <w:rsid w:val="00A54D97"/>
    <w:rsid w:val="00A62AE7"/>
    <w:rsid w:val="00A62D12"/>
    <w:rsid w:val="00A716C1"/>
    <w:rsid w:val="00A71F2D"/>
    <w:rsid w:val="00A75428"/>
    <w:rsid w:val="00A802C9"/>
    <w:rsid w:val="00A83BFB"/>
    <w:rsid w:val="00AA2C23"/>
    <w:rsid w:val="00AB4A69"/>
    <w:rsid w:val="00AC0081"/>
    <w:rsid w:val="00AC4690"/>
    <w:rsid w:val="00AE1B45"/>
    <w:rsid w:val="00AF225A"/>
    <w:rsid w:val="00B04E62"/>
    <w:rsid w:val="00B10002"/>
    <w:rsid w:val="00B214BE"/>
    <w:rsid w:val="00B24362"/>
    <w:rsid w:val="00B36674"/>
    <w:rsid w:val="00B45D22"/>
    <w:rsid w:val="00B65A9D"/>
    <w:rsid w:val="00B84A2F"/>
    <w:rsid w:val="00BA6799"/>
    <w:rsid w:val="00BC14D4"/>
    <w:rsid w:val="00BC6A7E"/>
    <w:rsid w:val="00BD31B3"/>
    <w:rsid w:val="00BD395F"/>
    <w:rsid w:val="00BE1041"/>
    <w:rsid w:val="00BE5614"/>
    <w:rsid w:val="00BF2F7A"/>
    <w:rsid w:val="00C00493"/>
    <w:rsid w:val="00C00970"/>
    <w:rsid w:val="00C02E51"/>
    <w:rsid w:val="00C04127"/>
    <w:rsid w:val="00C16B41"/>
    <w:rsid w:val="00C17C19"/>
    <w:rsid w:val="00C520E2"/>
    <w:rsid w:val="00C52B8B"/>
    <w:rsid w:val="00C6012D"/>
    <w:rsid w:val="00C62AA2"/>
    <w:rsid w:val="00C72017"/>
    <w:rsid w:val="00C90C1A"/>
    <w:rsid w:val="00C922FB"/>
    <w:rsid w:val="00CA506A"/>
    <w:rsid w:val="00CE0A3B"/>
    <w:rsid w:val="00CE3AF5"/>
    <w:rsid w:val="00CE5AED"/>
    <w:rsid w:val="00CE5C3A"/>
    <w:rsid w:val="00CF4DAD"/>
    <w:rsid w:val="00CF530F"/>
    <w:rsid w:val="00D002EF"/>
    <w:rsid w:val="00D01D7A"/>
    <w:rsid w:val="00D20C33"/>
    <w:rsid w:val="00D45EE0"/>
    <w:rsid w:val="00D51B99"/>
    <w:rsid w:val="00D61B08"/>
    <w:rsid w:val="00D6646E"/>
    <w:rsid w:val="00D80956"/>
    <w:rsid w:val="00D86D64"/>
    <w:rsid w:val="00D9670F"/>
    <w:rsid w:val="00D97D66"/>
    <w:rsid w:val="00DA05E5"/>
    <w:rsid w:val="00DA23C9"/>
    <w:rsid w:val="00DB31C8"/>
    <w:rsid w:val="00DB5D5E"/>
    <w:rsid w:val="00DC16FB"/>
    <w:rsid w:val="00E0339A"/>
    <w:rsid w:val="00E04731"/>
    <w:rsid w:val="00E04869"/>
    <w:rsid w:val="00E2136F"/>
    <w:rsid w:val="00E25CAB"/>
    <w:rsid w:val="00E42D95"/>
    <w:rsid w:val="00E502EF"/>
    <w:rsid w:val="00E76DB6"/>
    <w:rsid w:val="00EB0485"/>
    <w:rsid w:val="00EB5A17"/>
    <w:rsid w:val="00EB733A"/>
    <w:rsid w:val="00EC4AF4"/>
    <w:rsid w:val="00ED2549"/>
    <w:rsid w:val="00EE5B64"/>
    <w:rsid w:val="00F05398"/>
    <w:rsid w:val="00F14F32"/>
    <w:rsid w:val="00F16746"/>
    <w:rsid w:val="00F20F1C"/>
    <w:rsid w:val="00F425BA"/>
    <w:rsid w:val="00F42AB4"/>
    <w:rsid w:val="00F63429"/>
    <w:rsid w:val="00F64FBD"/>
    <w:rsid w:val="00F823CC"/>
    <w:rsid w:val="00FB27B9"/>
    <w:rsid w:val="00FD1A00"/>
    <w:rsid w:val="00FD7938"/>
    <w:rsid w:val="00FE00A1"/>
    <w:rsid w:val="00FE36CB"/>
    <w:rsid w:val="00FF14C7"/>
    <w:rsid w:val="00FF31E2"/>
    <w:rsid w:val="00FF5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862400"/>
  <w15:docId w15:val="{E17C7B0A-CA1A-4016-8D39-49BB2D171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4"/>
        <w:szCs w:val="24"/>
        <w:lang w:val="nb-NO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 w:uiPriority="67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7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iPriority="0" w:unhideWhenUsed="1"/>
    <w:lsdException w:name="Smart Link" w:semiHidden="1" w:unhideWhenUsed="1"/>
  </w:latentStyles>
  <w:style w:type="paragraph" w:default="1" w:styleId="Normal">
    <w:name w:val="Normal"/>
    <w:qFormat/>
    <w:rsid w:val="00F425BA"/>
    <w:pPr>
      <w:tabs>
        <w:tab w:val="left" w:pos="284"/>
      </w:tabs>
      <w:ind w:firstLine="284"/>
      <w:contextualSpacing/>
      <w:jc w:val="both"/>
    </w:pPr>
  </w:style>
  <w:style w:type="paragraph" w:styleId="Heading1">
    <w:name w:val="heading 1"/>
    <w:next w:val="Normal"/>
    <w:link w:val="Heading1Char"/>
    <w:autoRedefine/>
    <w:qFormat/>
    <w:rsid w:val="008B1F9E"/>
    <w:pPr>
      <w:keepNext/>
      <w:keepLines/>
      <w:numPr>
        <w:numId w:val="27"/>
      </w:numPr>
      <w:spacing w:before="360" w:after="80" w:line="360" w:lineRule="auto"/>
      <w:outlineLvl w:val="0"/>
    </w:pPr>
    <w:rPr>
      <w:rFonts w:asciiTheme="majorHAnsi" w:eastAsiaTheme="majorEastAsia" w:hAnsiTheme="majorHAnsi" w:cstheme="majorBidi"/>
      <w:color w:val="000000" w:themeColor="text1"/>
      <w:sz w:val="40"/>
      <w:szCs w:val="40"/>
    </w:rPr>
  </w:style>
  <w:style w:type="paragraph" w:styleId="Heading2">
    <w:name w:val="heading 2"/>
    <w:basedOn w:val="Heading1"/>
    <w:next w:val="Normal"/>
    <w:link w:val="Heading2Char"/>
    <w:autoRedefine/>
    <w:unhideWhenUsed/>
    <w:qFormat/>
    <w:rsid w:val="0083797D"/>
    <w:pPr>
      <w:numPr>
        <w:ilvl w:val="1"/>
      </w:numPr>
      <w:spacing w:before="0" w:after="120"/>
      <w:outlineLvl w:val="1"/>
    </w:pPr>
    <w:rPr>
      <w:sz w:val="28"/>
      <w:szCs w:val="28"/>
    </w:rPr>
  </w:style>
  <w:style w:type="paragraph" w:styleId="Heading3">
    <w:name w:val="heading 3"/>
    <w:basedOn w:val="Heading2"/>
    <w:next w:val="Normal"/>
    <w:link w:val="Heading3Char"/>
    <w:autoRedefine/>
    <w:unhideWhenUsed/>
    <w:qFormat/>
    <w:rsid w:val="0083797D"/>
    <w:pPr>
      <w:numPr>
        <w:ilvl w:val="2"/>
      </w:numPr>
      <w:outlineLvl w:val="2"/>
    </w:pPr>
    <w:rPr>
      <w:rFonts w:asciiTheme="minorHAnsi" w:hAnsiTheme="minorHAnsi"/>
      <w:i/>
      <w:iCs/>
      <w:sz w:val="24"/>
      <w:szCs w:val="24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315B4F"/>
    <w:pPr>
      <w:keepNext/>
      <w:keepLines/>
      <w:numPr>
        <w:ilvl w:val="3"/>
        <w:numId w:val="1"/>
      </w:numPr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315B4F"/>
    <w:pPr>
      <w:keepNext/>
      <w:keepLines/>
      <w:numPr>
        <w:ilvl w:val="4"/>
        <w:numId w:val="1"/>
      </w:numPr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315B4F"/>
    <w:pPr>
      <w:keepNext/>
      <w:keepLines/>
      <w:numPr>
        <w:ilvl w:val="5"/>
        <w:numId w:val="1"/>
      </w:numPr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315B4F"/>
    <w:pPr>
      <w:keepNext/>
      <w:keepLines/>
      <w:numPr>
        <w:ilvl w:val="6"/>
        <w:numId w:val="1"/>
      </w:numPr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315B4F"/>
    <w:pPr>
      <w:keepNext/>
      <w:keepLines/>
      <w:numPr>
        <w:ilvl w:val="7"/>
        <w:numId w:val="1"/>
      </w:numPr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315B4F"/>
    <w:pPr>
      <w:keepNext/>
      <w:keepLines/>
      <w:numPr>
        <w:ilvl w:val="8"/>
        <w:numId w:val="1"/>
      </w:numPr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69509C"/>
    <w:rPr>
      <w:rFonts w:asciiTheme="majorHAnsi" w:hAnsiTheme="majorHAnsi"/>
      <w:b/>
      <w:bCs/>
      <w:sz w:val="56"/>
      <w:szCs w:val="56"/>
    </w:rPr>
  </w:style>
  <w:style w:type="character" w:customStyle="1" w:styleId="Heading1Char">
    <w:name w:val="Heading 1 Char"/>
    <w:basedOn w:val="DefaultParagraphFont"/>
    <w:link w:val="Heading1"/>
    <w:rsid w:val="008B1F9E"/>
    <w:rPr>
      <w:rFonts w:asciiTheme="majorHAnsi" w:eastAsiaTheme="majorEastAsia" w:hAnsiTheme="majorHAnsi" w:cstheme="majorBidi"/>
      <w:color w:val="000000" w:themeColor="text1"/>
      <w:sz w:val="40"/>
      <w:szCs w:val="40"/>
    </w:rPr>
  </w:style>
  <w:style w:type="character" w:customStyle="1" w:styleId="Heading2Char">
    <w:name w:val="Heading 2 Char"/>
    <w:basedOn w:val="DefaultParagraphFont"/>
    <w:link w:val="Heading2"/>
    <w:rsid w:val="0083797D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83797D"/>
    <w:rPr>
      <w:rFonts w:asciiTheme="minorHAnsi" w:eastAsiaTheme="majorEastAsia" w:hAnsiTheme="minorHAnsi" w:cstheme="majorBidi"/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semiHidden/>
    <w:rsid w:val="00315B4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semiHidden/>
    <w:rsid w:val="00315B4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semiHidden/>
    <w:rsid w:val="00315B4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semiHidden/>
    <w:rsid w:val="00315B4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semiHidden/>
    <w:rsid w:val="00315B4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semiHidden/>
    <w:rsid w:val="00315B4F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69509C"/>
    <w:rPr>
      <w:rFonts w:asciiTheme="majorHAnsi" w:hAnsiTheme="majorHAnsi"/>
      <w:b/>
      <w:bCs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pPr>
      <w:spacing w:after="160"/>
    </w:pPr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15B4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rsid w:val="00315B4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15B4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15B4F"/>
    <w:pPr>
      <w:ind w:left="720"/>
    </w:pPr>
  </w:style>
  <w:style w:type="character" w:styleId="IntenseEmphasis">
    <w:name w:val="Intense Emphasis"/>
    <w:basedOn w:val="DefaultParagraphFont"/>
    <w:uiPriority w:val="21"/>
    <w:rsid w:val="00315B4F"/>
    <w:rPr>
      <w:i/>
      <w:iCs/>
      <w:color w:val="0F4761" w:themeColor="accent1" w:themeShade="BF"/>
    </w:rPr>
  </w:style>
  <w:style w:type="table" w:styleId="TableGrid">
    <w:name w:val="Table Grid"/>
    <w:basedOn w:val="TableNormal"/>
    <w:rsid w:val="00373D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8B67C4"/>
  </w:style>
  <w:style w:type="paragraph" w:styleId="Header">
    <w:name w:val="header"/>
    <w:basedOn w:val="Normal"/>
    <w:link w:val="HeaderChar"/>
    <w:uiPriority w:val="99"/>
    <w:unhideWhenUsed/>
    <w:rsid w:val="00315B4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5B4F"/>
  </w:style>
  <w:style w:type="paragraph" w:styleId="Footer">
    <w:name w:val="footer"/>
    <w:basedOn w:val="Normal"/>
    <w:link w:val="FooterChar"/>
    <w:uiPriority w:val="99"/>
    <w:unhideWhenUsed/>
    <w:rsid w:val="00315B4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5B4F"/>
  </w:style>
  <w:style w:type="character" w:styleId="Hyperlink">
    <w:name w:val="Hyperlink"/>
    <w:basedOn w:val="DefaultParagraphFont"/>
    <w:unhideWhenUsed/>
    <w:rsid w:val="00315B4F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nhideWhenUsed/>
    <w:rsid w:val="00315B4F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315B4F"/>
  </w:style>
  <w:style w:type="paragraph" w:customStyle="1" w:styleId="Authornames">
    <w:name w:val="Author names"/>
    <w:basedOn w:val="Normal"/>
    <w:next w:val="Title"/>
    <w:autoRedefine/>
    <w:qFormat/>
    <w:rsid w:val="0022217B"/>
    <w:pPr>
      <w:spacing w:after="480" w:line="360" w:lineRule="auto"/>
      <w:ind w:firstLine="0"/>
      <w:contextualSpacing w:val="0"/>
      <w:jc w:val="left"/>
    </w:pPr>
    <w:rPr>
      <w:rFonts w:asciiTheme="minorHAnsi" w:eastAsia="Times New Roman" w:hAnsiTheme="minorHAnsi" w:cs="Times New Roman"/>
      <w:sz w:val="32"/>
      <w:szCs w:val="22"/>
      <w:lang w:val="en-GB" w:eastAsia="de-DE"/>
    </w:rPr>
  </w:style>
  <w:style w:type="paragraph" w:customStyle="1" w:styleId="Abstract">
    <w:name w:val="Abstract"/>
    <w:basedOn w:val="Normal"/>
    <w:link w:val="AbstractChar"/>
    <w:qFormat/>
    <w:rsid w:val="00BE1041"/>
  </w:style>
  <w:style w:type="paragraph" w:customStyle="1" w:styleId="AbstractMNT">
    <w:name w:val="Abstract (MNT)"/>
    <w:basedOn w:val="Abstract"/>
    <w:link w:val="AbstractMNTChar"/>
    <w:qFormat/>
    <w:rsid w:val="00106D78"/>
  </w:style>
  <w:style w:type="character" w:customStyle="1" w:styleId="AbstractChar">
    <w:name w:val="Abstract Char"/>
    <w:basedOn w:val="DefaultParagraphFont"/>
    <w:link w:val="Abstract"/>
    <w:rsid w:val="00BE1041"/>
  </w:style>
  <w:style w:type="character" w:customStyle="1" w:styleId="AbstractMNTChar">
    <w:name w:val="Abstract (MNT) Char"/>
    <w:basedOn w:val="AbstractChar"/>
    <w:link w:val="AbstractMNT"/>
    <w:rsid w:val="00106D78"/>
    <w:rPr>
      <w:lang w:val="nb-NO"/>
    </w:rPr>
  </w:style>
  <w:style w:type="character" w:styleId="CommentReference">
    <w:name w:val="annotation reference"/>
    <w:basedOn w:val="DefaultParagraphFont"/>
    <w:uiPriority w:val="99"/>
    <w:semiHidden/>
    <w:unhideWhenUsed/>
    <w:rsid w:val="008B71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B71E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B71E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8B71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8B71E4"/>
    <w:rPr>
      <w:b/>
      <w:bCs/>
      <w:sz w:val="20"/>
      <w:szCs w:val="20"/>
    </w:rPr>
  </w:style>
  <w:style w:type="paragraph" w:customStyle="1" w:styleId="EndNoteBibliographyTitle">
    <w:name w:val="EndNote Bibliography Title"/>
    <w:basedOn w:val="Normal"/>
    <w:link w:val="EndNoteBibliographyTitleChar"/>
    <w:rsid w:val="00F64FBD"/>
    <w:pPr>
      <w:jc w:val="center"/>
    </w:pPr>
    <w:rPr>
      <w:lang w:val="en-GB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F64FBD"/>
    <w:rPr>
      <w:lang w:val="en-GB"/>
    </w:rPr>
  </w:style>
  <w:style w:type="paragraph" w:customStyle="1" w:styleId="EndNoteBibliography">
    <w:name w:val="EndNote Bibliography"/>
    <w:basedOn w:val="Normal"/>
    <w:link w:val="EndNoteBibliographyChar"/>
    <w:rsid w:val="00F64FBD"/>
    <w:rPr>
      <w:lang w:val="en-GB"/>
    </w:rPr>
  </w:style>
  <w:style w:type="character" w:customStyle="1" w:styleId="EndNoteBibliographyChar">
    <w:name w:val="EndNote Bibliography Char"/>
    <w:basedOn w:val="DefaultParagraphFont"/>
    <w:link w:val="EndNoteBibliography"/>
    <w:rsid w:val="00F64FBD"/>
    <w:rPr>
      <w:lang w:val="en-GB"/>
    </w:rPr>
  </w:style>
  <w:style w:type="paragraph" w:customStyle="1" w:styleId="Referencelist">
    <w:name w:val="Referencelist"/>
    <w:basedOn w:val="EndNoteBibliography"/>
    <w:qFormat/>
    <w:rsid w:val="00032A34"/>
    <w:pPr>
      <w:ind w:left="720" w:hanging="720"/>
    </w:pPr>
    <w:rPr>
      <w:noProof/>
      <w:sz w:val="20"/>
    </w:rPr>
  </w:style>
  <w:style w:type="paragraph" w:customStyle="1" w:styleId="Title1">
    <w:name w:val="Title1"/>
    <w:basedOn w:val="Normal"/>
    <w:next w:val="Authors"/>
    <w:qFormat/>
    <w:rsid w:val="007A5D30"/>
    <w:pPr>
      <w:keepNext/>
      <w:spacing w:before="240" w:after="240"/>
      <w:jc w:val="center"/>
    </w:pPr>
    <w:rPr>
      <w:rFonts w:ascii="Times New Roman" w:eastAsia="Times New Roman" w:hAnsi="Times New Roman" w:cs="Times New Roman"/>
      <w:sz w:val="36"/>
      <w:szCs w:val="36"/>
      <w:lang w:val="en-US" w:eastAsia="de-DE"/>
    </w:rPr>
  </w:style>
  <w:style w:type="paragraph" w:customStyle="1" w:styleId="Authors">
    <w:name w:val="Authors"/>
    <w:basedOn w:val="Normal"/>
    <w:next w:val="Normal"/>
    <w:rsid w:val="007A5D30"/>
    <w:pPr>
      <w:spacing w:before="240" w:after="120"/>
      <w:jc w:val="center"/>
    </w:pPr>
    <w:rPr>
      <w:rFonts w:ascii="Times New Roman" w:eastAsia="Times New Roman" w:hAnsi="Times New Roman" w:cs="Times New Roman"/>
      <w:noProof/>
      <w:sz w:val="22"/>
      <w:lang w:val="en-GB" w:eastAsia="de-DE"/>
    </w:rPr>
  </w:style>
  <w:style w:type="paragraph" w:customStyle="1" w:styleId="Subtitle1">
    <w:name w:val="Subtitle1"/>
    <w:basedOn w:val="Title1"/>
    <w:next w:val="Authors"/>
    <w:rsid w:val="007A5D30"/>
    <w:rPr>
      <w:caps/>
      <w:sz w:val="24"/>
      <w:szCs w:val="24"/>
    </w:rPr>
  </w:style>
  <w:style w:type="paragraph" w:customStyle="1" w:styleId="References">
    <w:name w:val="References"/>
    <w:basedOn w:val="Heading1"/>
    <w:link w:val="ReferencesChar1"/>
    <w:autoRedefine/>
    <w:qFormat/>
    <w:rsid w:val="001033BE"/>
    <w:pPr>
      <w:numPr>
        <w:numId w:val="0"/>
      </w:numPr>
      <w:spacing w:before="80" w:line="240" w:lineRule="auto"/>
      <w:ind w:left="284" w:hanging="284"/>
    </w:pPr>
    <w:rPr>
      <w:sz w:val="20"/>
    </w:rPr>
  </w:style>
  <w:style w:type="paragraph" w:customStyle="1" w:styleId="Referenceheading">
    <w:name w:val="Reference heading"/>
    <w:basedOn w:val="Normal"/>
    <w:link w:val="ReferencesChar"/>
    <w:qFormat/>
    <w:rsid w:val="007A5D30"/>
    <w:pPr>
      <w:spacing w:before="240" w:after="120"/>
    </w:pPr>
    <w:rPr>
      <w:rFonts w:ascii="Times New Roman" w:eastAsia="Times New Roman" w:hAnsi="Times New Roman" w:cs="Times New Roman"/>
      <w:b/>
      <w:caps/>
      <w:kern w:val="28"/>
      <w:sz w:val="22"/>
      <w:lang w:val="en-GB" w:eastAsia="de-DE"/>
    </w:rPr>
  </w:style>
  <w:style w:type="character" w:customStyle="1" w:styleId="ReferencesChar">
    <w:name w:val="References Char"/>
    <w:link w:val="Referenceheading"/>
    <w:rsid w:val="007A5D30"/>
    <w:rPr>
      <w:rFonts w:ascii="Times New Roman" w:eastAsia="Times New Roman" w:hAnsi="Times New Roman" w:cs="Times New Roman"/>
      <w:b/>
      <w:caps/>
      <w:kern w:val="28"/>
      <w:sz w:val="22"/>
      <w:lang w:val="en-GB" w:eastAsia="de-DE"/>
    </w:rPr>
  </w:style>
  <w:style w:type="paragraph" w:styleId="BodyText">
    <w:name w:val="Body Text"/>
    <w:basedOn w:val="Normal"/>
    <w:link w:val="BodyTextChar"/>
    <w:rsid w:val="007A5D30"/>
    <w:pPr>
      <w:widowControl w:val="0"/>
      <w:suppressAutoHyphens/>
      <w:spacing w:after="120" w:line="240" w:lineRule="exact"/>
    </w:pPr>
    <w:rPr>
      <w:rFonts w:ascii="Times New Roman" w:eastAsia="Times" w:hAnsi="Times New Roman" w:cs="Times New Roman"/>
      <w:kern w:val="20"/>
      <w:sz w:val="22"/>
      <w:szCs w:val="20"/>
      <w:lang w:val="en-GB" w:eastAsia="en-US"/>
    </w:rPr>
  </w:style>
  <w:style w:type="character" w:customStyle="1" w:styleId="BodyTextChar">
    <w:name w:val="Body Text Char"/>
    <w:basedOn w:val="DefaultParagraphFont"/>
    <w:link w:val="BodyText"/>
    <w:rsid w:val="007A5D30"/>
    <w:rPr>
      <w:rFonts w:ascii="Times New Roman" w:eastAsia="Times" w:hAnsi="Times New Roman" w:cs="Times New Roman"/>
      <w:kern w:val="20"/>
      <w:sz w:val="22"/>
      <w:szCs w:val="20"/>
      <w:lang w:val="en-GB" w:eastAsia="en-US"/>
    </w:rPr>
  </w:style>
  <w:style w:type="character" w:customStyle="1" w:styleId="MemberType">
    <w:name w:val="MemberType"/>
    <w:rsid w:val="007A5D30"/>
    <w:rPr>
      <w:rFonts w:ascii="Times New Roman" w:hAnsi="Times New Roman" w:cs="Times New Roman"/>
      <w:i/>
      <w:iCs/>
      <w:sz w:val="22"/>
      <w:szCs w:val="22"/>
    </w:rPr>
  </w:style>
  <w:style w:type="paragraph" w:styleId="BalloonText">
    <w:name w:val="Balloon Text"/>
    <w:basedOn w:val="Normal"/>
    <w:link w:val="BalloonTextChar"/>
    <w:rsid w:val="007A5D30"/>
    <w:pPr>
      <w:spacing w:after="120"/>
    </w:pPr>
    <w:rPr>
      <w:rFonts w:ascii="Lucida Grande" w:eastAsia="Times New Roman" w:hAnsi="Lucida Grande" w:cs="Lucida Grande"/>
      <w:sz w:val="18"/>
      <w:szCs w:val="18"/>
      <w:lang w:val="en-GB" w:eastAsia="de-DE"/>
    </w:rPr>
  </w:style>
  <w:style w:type="character" w:customStyle="1" w:styleId="BalloonTextChar">
    <w:name w:val="Balloon Text Char"/>
    <w:basedOn w:val="DefaultParagraphFont"/>
    <w:link w:val="BalloonText"/>
    <w:rsid w:val="007A5D30"/>
    <w:rPr>
      <w:rFonts w:ascii="Lucida Grande" w:eastAsia="Times New Roman" w:hAnsi="Lucida Grande" w:cs="Lucida Grande"/>
      <w:sz w:val="18"/>
      <w:szCs w:val="18"/>
      <w:lang w:val="en-GB" w:eastAsia="de-DE"/>
    </w:rPr>
  </w:style>
  <w:style w:type="paragraph" w:customStyle="1" w:styleId="TableFiguredescription">
    <w:name w:val="Table &amp; Figure description"/>
    <w:basedOn w:val="Normal"/>
    <w:autoRedefine/>
    <w:qFormat/>
    <w:rsid w:val="00E25CAB"/>
    <w:pPr>
      <w:ind w:firstLine="0"/>
      <w:jc w:val="left"/>
    </w:pPr>
    <w:rPr>
      <w:rFonts w:asciiTheme="minorHAnsi" w:hAnsiTheme="minorHAnsi"/>
      <w:iCs/>
      <w:sz w:val="22"/>
      <w:szCs w:val="22"/>
    </w:rPr>
  </w:style>
  <w:style w:type="character" w:styleId="FollowedHyperlink">
    <w:name w:val="FollowedHyperlink"/>
    <w:basedOn w:val="DefaultParagraphFont"/>
    <w:semiHidden/>
    <w:unhideWhenUsed/>
    <w:rsid w:val="007A5D30"/>
    <w:rPr>
      <w:color w:val="96607D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A5D30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/>
    </w:rPr>
  </w:style>
  <w:style w:type="character" w:styleId="PlaceholderText">
    <w:name w:val="Placeholder Text"/>
    <w:basedOn w:val="DefaultParagraphFont"/>
    <w:uiPriority w:val="67"/>
    <w:rsid w:val="007A5D30"/>
    <w:rPr>
      <w:color w:val="808080"/>
    </w:rPr>
  </w:style>
  <w:style w:type="paragraph" w:styleId="Revision">
    <w:name w:val="Revision"/>
    <w:hidden/>
    <w:uiPriority w:val="71"/>
    <w:semiHidden/>
    <w:rsid w:val="007A5D30"/>
    <w:rPr>
      <w:rFonts w:ascii="Times New Roman" w:eastAsia="Times New Roman" w:hAnsi="Times New Roman" w:cs="Times New Roman"/>
      <w:sz w:val="22"/>
      <w:szCs w:val="20"/>
      <w:lang w:val="en-GB" w:eastAsia="de-DE"/>
    </w:rPr>
  </w:style>
  <w:style w:type="paragraph" w:customStyle="1" w:styleId="dx-doi">
    <w:name w:val="dx-doi"/>
    <w:basedOn w:val="Normal"/>
    <w:rsid w:val="007A5D30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/>
    </w:rPr>
  </w:style>
  <w:style w:type="paragraph" w:customStyle="1" w:styleId="AuthorAffiliation">
    <w:name w:val=".Author Affiliation"/>
    <w:basedOn w:val="Normal"/>
    <w:rsid w:val="003E3B21"/>
    <w:pPr>
      <w:jc w:val="center"/>
    </w:pPr>
    <w:rPr>
      <w:rFonts w:ascii="Times New Roman" w:eastAsia="Times" w:hAnsi="Times New Roman" w:cs="Times New Roman"/>
      <w:i/>
      <w:noProof/>
      <w:sz w:val="22"/>
      <w:szCs w:val="20"/>
      <w:lang w:val="en-US" w:eastAsia="en-US"/>
    </w:rPr>
  </w:style>
  <w:style w:type="table" w:styleId="ListTable2-Accent3">
    <w:name w:val="List Table 2 Accent 3"/>
    <w:basedOn w:val="TableNormal"/>
    <w:uiPriority w:val="47"/>
    <w:rsid w:val="003E3B21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47D459" w:themeColor="accent3" w:themeTint="99"/>
        <w:bottom w:val="single" w:sz="4" w:space="0" w:color="47D459" w:themeColor="accent3" w:themeTint="99"/>
        <w:insideH w:val="single" w:sz="4" w:space="0" w:color="47D45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character" w:customStyle="1" w:styleId="ReferencesChar1">
    <w:name w:val="References Char1"/>
    <w:basedOn w:val="DefaultParagraphFont"/>
    <w:link w:val="References"/>
    <w:rsid w:val="001033BE"/>
    <w:rPr>
      <w:rFonts w:asciiTheme="majorHAnsi" w:eastAsiaTheme="majorEastAsia" w:hAnsiTheme="majorHAnsi" w:cstheme="majorBidi"/>
      <w:color w:val="000000" w:themeColor="text1"/>
      <w:sz w:val="20"/>
      <w:szCs w:val="40"/>
    </w:rPr>
  </w:style>
  <w:style w:type="paragraph" w:customStyle="1" w:styleId="ReferencesBody">
    <w:name w:val=".References Body"/>
    <w:basedOn w:val="Normal"/>
    <w:next w:val="Normal"/>
    <w:rsid w:val="003E3B21"/>
    <w:pPr>
      <w:ind w:left="340" w:hanging="340"/>
    </w:pPr>
    <w:rPr>
      <w:rFonts w:ascii="Times New Roman" w:eastAsia="Times" w:hAnsi="Times New Roman" w:cs="Times New Roman"/>
      <w:noProof/>
      <w:sz w:val="22"/>
      <w:szCs w:val="20"/>
      <w:lang w:val="en-US" w:eastAsia="en-US"/>
    </w:rPr>
  </w:style>
  <w:style w:type="character" w:customStyle="1" w:styleId="cf01">
    <w:name w:val="cf01"/>
    <w:basedOn w:val="DefaultParagraphFont"/>
    <w:rsid w:val="003E3B21"/>
    <w:rPr>
      <w:rFonts w:ascii="Segoe UI" w:hAnsi="Segoe UI" w:cs="Segoe UI" w:hint="default"/>
      <w:sz w:val="18"/>
      <w:szCs w:val="18"/>
    </w:rPr>
  </w:style>
  <w:style w:type="numbering" w:customStyle="1" w:styleId="CurrentList1">
    <w:name w:val="Current List1"/>
    <w:uiPriority w:val="99"/>
    <w:rsid w:val="00365E14"/>
    <w:pPr>
      <w:numPr>
        <w:numId w:val="2"/>
      </w:numPr>
    </w:pPr>
  </w:style>
  <w:style w:type="numbering" w:customStyle="1" w:styleId="CurrentList2">
    <w:name w:val="Current List2"/>
    <w:uiPriority w:val="99"/>
    <w:rsid w:val="00276528"/>
    <w:pPr>
      <w:numPr>
        <w:numId w:val="3"/>
      </w:numPr>
    </w:pPr>
  </w:style>
  <w:style w:type="numbering" w:customStyle="1" w:styleId="CurrentList3">
    <w:name w:val="Current List3"/>
    <w:uiPriority w:val="99"/>
    <w:rsid w:val="00276528"/>
    <w:pPr>
      <w:numPr>
        <w:numId w:val="4"/>
      </w:numPr>
    </w:pPr>
  </w:style>
  <w:style w:type="numbering" w:customStyle="1" w:styleId="CurrentList4">
    <w:name w:val="Current List4"/>
    <w:uiPriority w:val="99"/>
    <w:rsid w:val="004C150F"/>
    <w:pPr>
      <w:numPr>
        <w:numId w:val="5"/>
      </w:numPr>
    </w:pPr>
  </w:style>
  <w:style w:type="numbering" w:customStyle="1" w:styleId="CurrentList5">
    <w:name w:val="Current List5"/>
    <w:uiPriority w:val="99"/>
    <w:rsid w:val="00182989"/>
    <w:pPr>
      <w:numPr>
        <w:numId w:val="6"/>
      </w:numPr>
    </w:pPr>
  </w:style>
  <w:style w:type="numbering" w:customStyle="1" w:styleId="CurrentList6">
    <w:name w:val="Current List6"/>
    <w:uiPriority w:val="99"/>
    <w:rsid w:val="00817435"/>
    <w:pPr>
      <w:numPr>
        <w:numId w:val="7"/>
      </w:numPr>
    </w:pPr>
  </w:style>
  <w:style w:type="numbering" w:customStyle="1" w:styleId="CurrentList7">
    <w:name w:val="Current List7"/>
    <w:uiPriority w:val="99"/>
    <w:rsid w:val="00817435"/>
    <w:pPr>
      <w:numPr>
        <w:numId w:val="8"/>
      </w:numPr>
    </w:pPr>
  </w:style>
  <w:style w:type="numbering" w:customStyle="1" w:styleId="CurrentList8">
    <w:name w:val="Current List8"/>
    <w:uiPriority w:val="99"/>
    <w:rsid w:val="00CE5C3A"/>
    <w:pPr>
      <w:numPr>
        <w:numId w:val="9"/>
      </w:numPr>
    </w:pPr>
  </w:style>
  <w:style w:type="numbering" w:customStyle="1" w:styleId="CurrentList9">
    <w:name w:val="Current List9"/>
    <w:uiPriority w:val="99"/>
    <w:rsid w:val="00CE5C3A"/>
    <w:pPr>
      <w:numPr>
        <w:numId w:val="10"/>
      </w:numPr>
    </w:pPr>
  </w:style>
  <w:style w:type="numbering" w:customStyle="1" w:styleId="CurrentList10">
    <w:name w:val="Current List10"/>
    <w:uiPriority w:val="99"/>
    <w:rsid w:val="00D80956"/>
    <w:pPr>
      <w:numPr>
        <w:numId w:val="11"/>
      </w:numPr>
    </w:pPr>
  </w:style>
  <w:style w:type="numbering" w:customStyle="1" w:styleId="CurrentList11">
    <w:name w:val="Current List11"/>
    <w:uiPriority w:val="99"/>
    <w:rsid w:val="004C7AE2"/>
    <w:pPr>
      <w:numPr>
        <w:numId w:val="12"/>
      </w:numPr>
    </w:pPr>
  </w:style>
  <w:style w:type="numbering" w:customStyle="1" w:styleId="CurrentList12">
    <w:name w:val="Current List12"/>
    <w:uiPriority w:val="99"/>
    <w:rsid w:val="006E51F3"/>
    <w:pPr>
      <w:numPr>
        <w:numId w:val="13"/>
      </w:numPr>
    </w:pPr>
  </w:style>
  <w:style w:type="numbering" w:customStyle="1" w:styleId="CurrentList13">
    <w:name w:val="Current List13"/>
    <w:uiPriority w:val="99"/>
    <w:rsid w:val="006E51F3"/>
    <w:pPr>
      <w:numPr>
        <w:numId w:val="14"/>
      </w:numPr>
    </w:pPr>
  </w:style>
  <w:style w:type="numbering" w:customStyle="1" w:styleId="CurrentList14">
    <w:name w:val="Current List14"/>
    <w:uiPriority w:val="99"/>
    <w:rsid w:val="00D002EF"/>
    <w:pPr>
      <w:numPr>
        <w:numId w:val="15"/>
      </w:numPr>
    </w:pPr>
  </w:style>
  <w:style w:type="numbering" w:customStyle="1" w:styleId="CurrentList15">
    <w:name w:val="Current List15"/>
    <w:uiPriority w:val="99"/>
    <w:rsid w:val="00E2136F"/>
    <w:pPr>
      <w:numPr>
        <w:numId w:val="16"/>
      </w:numPr>
    </w:pPr>
  </w:style>
  <w:style w:type="numbering" w:customStyle="1" w:styleId="CurrentList16">
    <w:name w:val="Current List16"/>
    <w:uiPriority w:val="99"/>
    <w:rsid w:val="00E2136F"/>
    <w:pPr>
      <w:numPr>
        <w:numId w:val="17"/>
      </w:numPr>
    </w:pPr>
  </w:style>
  <w:style w:type="numbering" w:customStyle="1" w:styleId="CurrentList17">
    <w:name w:val="Current List17"/>
    <w:uiPriority w:val="99"/>
    <w:rsid w:val="00C62AA2"/>
    <w:pPr>
      <w:numPr>
        <w:numId w:val="18"/>
      </w:numPr>
    </w:pPr>
  </w:style>
  <w:style w:type="numbering" w:customStyle="1" w:styleId="CurrentList18">
    <w:name w:val="Current List18"/>
    <w:uiPriority w:val="99"/>
    <w:rsid w:val="006A3F50"/>
    <w:pPr>
      <w:numPr>
        <w:numId w:val="19"/>
      </w:numPr>
    </w:pPr>
  </w:style>
  <w:style w:type="numbering" w:customStyle="1" w:styleId="CurrentList19">
    <w:name w:val="Current List19"/>
    <w:uiPriority w:val="99"/>
    <w:rsid w:val="006A3F50"/>
    <w:pPr>
      <w:numPr>
        <w:numId w:val="20"/>
      </w:numPr>
    </w:pPr>
  </w:style>
  <w:style w:type="numbering" w:customStyle="1" w:styleId="CurrentList20">
    <w:name w:val="Current List20"/>
    <w:uiPriority w:val="99"/>
    <w:rsid w:val="002F1900"/>
    <w:pPr>
      <w:numPr>
        <w:numId w:val="21"/>
      </w:numPr>
    </w:pPr>
  </w:style>
  <w:style w:type="numbering" w:customStyle="1" w:styleId="CurrentList21">
    <w:name w:val="Current List21"/>
    <w:uiPriority w:val="99"/>
    <w:rsid w:val="00A54D97"/>
    <w:pPr>
      <w:numPr>
        <w:numId w:val="22"/>
      </w:numPr>
    </w:pPr>
  </w:style>
  <w:style w:type="numbering" w:customStyle="1" w:styleId="CurrentList22">
    <w:name w:val="Current List22"/>
    <w:uiPriority w:val="99"/>
    <w:rsid w:val="0049626A"/>
    <w:pPr>
      <w:numPr>
        <w:numId w:val="23"/>
      </w:numPr>
    </w:pPr>
  </w:style>
  <w:style w:type="paragraph" w:customStyle="1" w:styleId="Affiliation">
    <w:name w:val="Affiliation"/>
    <w:basedOn w:val="Normal"/>
    <w:next w:val="Authornames"/>
    <w:autoRedefine/>
    <w:qFormat/>
    <w:rsid w:val="006D239A"/>
    <w:pPr>
      <w:jc w:val="left"/>
    </w:pPr>
  </w:style>
  <w:style w:type="numbering" w:customStyle="1" w:styleId="CurrentList23">
    <w:name w:val="Current List23"/>
    <w:uiPriority w:val="99"/>
    <w:rsid w:val="00A71F2D"/>
    <w:pPr>
      <w:numPr>
        <w:numId w:val="24"/>
      </w:numPr>
    </w:pPr>
  </w:style>
  <w:style w:type="numbering" w:customStyle="1" w:styleId="CurrentList24">
    <w:name w:val="Current List24"/>
    <w:uiPriority w:val="99"/>
    <w:rsid w:val="00A71F2D"/>
    <w:pPr>
      <w:numPr>
        <w:numId w:val="25"/>
      </w:numPr>
    </w:pPr>
  </w:style>
  <w:style w:type="numbering" w:customStyle="1" w:styleId="CurrentList25">
    <w:name w:val="Current List25"/>
    <w:uiPriority w:val="99"/>
    <w:rsid w:val="00A71F2D"/>
    <w:pPr>
      <w:numPr>
        <w:numId w:val="26"/>
      </w:numPr>
    </w:pPr>
  </w:style>
  <w:style w:type="numbering" w:customStyle="1" w:styleId="CurrentList26">
    <w:name w:val="Current List26"/>
    <w:uiPriority w:val="99"/>
    <w:rsid w:val="00F14F32"/>
    <w:pPr>
      <w:numPr>
        <w:numId w:val="28"/>
      </w:numPr>
    </w:pPr>
  </w:style>
  <w:style w:type="numbering" w:customStyle="1" w:styleId="CurrentList27">
    <w:name w:val="Current List27"/>
    <w:uiPriority w:val="99"/>
    <w:rsid w:val="00F14F32"/>
    <w:pPr>
      <w:numPr>
        <w:numId w:val="29"/>
      </w:numPr>
    </w:pPr>
  </w:style>
  <w:style w:type="paragraph" w:customStyle="1" w:styleId="Overskrift1">
    <w:name w:val="Overskrift 1"/>
    <w:basedOn w:val="Normal"/>
    <w:rsid w:val="00F14F32"/>
    <w:pPr>
      <w:numPr>
        <w:numId w:val="31"/>
      </w:numPr>
    </w:pPr>
  </w:style>
  <w:style w:type="paragraph" w:customStyle="1" w:styleId="Overskrift2">
    <w:name w:val="Overskrift 2"/>
    <w:basedOn w:val="Normal"/>
    <w:rsid w:val="00F14F32"/>
    <w:pPr>
      <w:numPr>
        <w:ilvl w:val="1"/>
        <w:numId w:val="31"/>
      </w:numPr>
    </w:pPr>
  </w:style>
  <w:style w:type="paragraph" w:customStyle="1" w:styleId="Overskrift3">
    <w:name w:val="Overskrift 3"/>
    <w:basedOn w:val="Normal"/>
    <w:rsid w:val="00F14F32"/>
    <w:pPr>
      <w:numPr>
        <w:ilvl w:val="2"/>
        <w:numId w:val="31"/>
      </w:numPr>
    </w:pPr>
  </w:style>
  <w:style w:type="paragraph" w:customStyle="1" w:styleId="Overskrift4">
    <w:name w:val="Overskrift 4"/>
    <w:basedOn w:val="Normal"/>
    <w:rsid w:val="00F14F32"/>
    <w:pPr>
      <w:numPr>
        <w:ilvl w:val="3"/>
        <w:numId w:val="31"/>
      </w:numPr>
    </w:pPr>
  </w:style>
  <w:style w:type="paragraph" w:customStyle="1" w:styleId="Overskrift5">
    <w:name w:val="Overskrift 5"/>
    <w:basedOn w:val="Normal"/>
    <w:rsid w:val="00F14F32"/>
    <w:pPr>
      <w:numPr>
        <w:ilvl w:val="4"/>
        <w:numId w:val="31"/>
      </w:numPr>
    </w:pPr>
  </w:style>
  <w:style w:type="paragraph" w:customStyle="1" w:styleId="Overskrift6">
    <w:name w:val="Overskrift 6"/>
    <w:basedOn w:val="Normal"/>
    <w:rsid w:val="00F14F32"/>
    <w:pPr>
      <w:numPr>
        <w:ilvl w:val="5"/>
        <w:numId w:val="31"/>
      </w:numPr>
    </w:pPr>
  </w:style>
  <w:style w:type="paragraph" w:customStyle="1" w:styleId="Overskrift7">
    <w:name w:val="Overskrift 7"/>
    <w:basedOn w:val="Normal"/>
    <w:rsid w:val="00F14F32"/>
    <w:pPr>
      <w:numPr>
        <w:ilvl w:val="6"/>
        <w:numId w:val="31"/>
      </w:numPr>
    </w:pPr>
  </w:style>
  <w:style w:type="paragraph" w:customStyle="1" w:styleId="Overskrift8">
    <w:name w:val="Overskrift 8"/>
    <w:basedOn w:val="Normal"/>
    <w:rsid w:val="00F14F32"/>
    <w:pPr>
      <w:numPr>
        <w:ilvl w:val="7"/>
        <w:numId w:val="31"/>
      </w:numPr>
    </w:pPr>
  </w:style>
  <w:style w:type="paragraph" w:customStyle="1" w:styleId="Overskrift9">
    <w:name w:val="Overskrift 9"/>
    <w:basedOn w:val="Normal"/>
    <w:rsid w:val="00F14F32"/>
    <w:pPr>
      <w:numPr>
        <w:ilvl w:val="8"/>
        <w:numId w:val="31"/>
      </w:numPr>
    </w:pPr>
  </w:style>
  <w:style w:type="numbering" w:customStyle="1" w:styleId="CurrentList28">
    <w:name w:val="Current List28"/>
    <w:uiPriority w:val="99"/>
    <w:rsid w:val="00CE0A3B"/>
    <w:pPr>
      <w:numPr>
        <w:numId w:val="30"/>
      </w:numPr>
    </w:pPr>
  </w:style>
  <w:style w:type="numbering" w:customStyle="1" w:styleId="CurrentList29">
    <w:name w:val="Current List29"/>
    <w:uiPriority w:val="99"/>
    <w:rsid w:val="00CE0A3B"/>
    <w:pPr>
      <w:numPr>
        <w:numId w:val="32"/>
      </w:numPr>
    </w:pPr>
  </w:style>
  <w:style w:type="numbering" w:customStyle="1" w:styleId="CurrentList30">
    <w:name w:val="Current List30"/>
    <w:uiPriority w:val="99"/>
    <w:rsid w:val="0074687A"/>
    <w:pPr>
      <w:numPr>
        <w:numId w:val="33"/>
      </w:numPr>
    </w:pPr>
  </w:style>
  <w:style w:type="numbering" w:customStyle="1" w:styleId="CurrentList31">
    <w:name w:val="Current List31"/>
    <w:uiPriority w:val="99"/>
    <w:rsid w:val="001D051D"/>
    <w:pPr>
      <w:numPr>
        <w:numId w:val="34"/>
      </w:numPr>
    </w:pPr>
  </w:style>
  <w:style w:type="numbering" w:customStyle="1" w:styleId="CurrentList32">
    <w:name w:val="Current List32"/>
    <w:uiPriority w:val="99"/>
    <w:rsid w:val="006A723D"/>
    <w:pPr>
      <w:numPr>
        <w:numId w:val="35"/>
      </w:numPr>
    </w:pPr>
  </w:style>
  <w:style w:type="numbering" w:customStyle="1" w:styleId="CurrentList33">
    <w:name w:val="Current List33"/>
    <w:uiPriority w:val="99"/>
    <w:rsid w:val="00A516D4"/>
    <w:pPr>
      <w:numPr>
        <w:numId w:val="3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3042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6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s://apastyle.apa.org/style-grammar-guidelines/references/examples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zabbo\AppData\Local\Temp\9a1fb46f-360d-4814-81b4-3928fc13020a_Sv_%20MNT%202025.zip.20a\MNT2025_Bidrag_M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NzX55wEif1757KK7DSbAQbwdHg==">CgMxLjA4AHIhMTY1aEQtX05XUkVqMkFSenR4TjI4V3h6MjNqUVpWLWtl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F9D5922-F35B-DC44-9478-92EDE0681B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MNT2025_Bidrag_Mal.dotx</Template>
  <TotalTime>0</TotalTime>
  <Pages>3</Pages>
  <Words>430</Words>
  <Characters>2283</Characters>
  <Application>Microsoft Office Word</Application>
  <DocSecurity>0</DocSecurity>
  <Lines>19</Lines>
  <Paragraphs>5</Paragraphs>
  <ScaleCrop>false</ScaleCrop>
  <Company/>
  <LinksUpToDate>false</LinksUpToDate>
  <CharactersWithSpaces>2708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Bogal-Allbritten</dc:creator>
  <cp:lastModifiedBy>Elizabeth Bogal-Allbritten</cp:lastModifiedBy>
  <cp:revision>1</cp:revision>
  <dcterms:created xsi:type="dcterms:W3CDTF">2024-12-09T10:20:00Z</dcterms:created>
  <dcterms:modified xsi:type="dcterms:W3CDTF">2024-12-09T10:20:00Z</dcterms:modified>
</cp:coreProperties>
</file>